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7F7" w:rsidRDefault="001277F7" w:rsidP="009C49A9">
      <w:pPr>
        <w:pStyle w:val="af2"/>
        <w:spacing w:line="240" w:lineRule="auto"/>
        <w:ind w:left="0"/>
        <w:rPr>
          <w:rFonts w:ascii="Times New Roman" w:hAnsi="Times New Roman"/>
          <w:sz w:val="28"/>
          <w:szCs w:val="28"/>
        </w:rPr>
      </w:pPr>
      <w:bookmarkStart w:id="0" w:name="_GoBack"/>
      <w:bookmarkEnd w:id="0"/>
      <w:permStart w:id="727144227" w:edGrp="everyone"/>
      <w:permEnd w:id="727144227"/>
    </w:p>
    <w:p w:rsidR="001277F7" w:rsidRDefault="001277F7" w:rsidP="009C49A9">
      <w:pPr>
        <w:pStyle w:val="af2"/>
        <w:spacing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3A37A4">
        <w:rPr>
          <w:rFonts w:ascii="Times New Roman" w:hAnsi="Times New Roman"/>
          <w:b/>
          <w:sz w:val="28"/>
          <w:szCs w:val="28"/>
        </w:rPr>
        <w:t xml:space="preserve">График работы поликлиник, амбулаторий и </w:t>
      </w:r>
      <w:proofErr w:type="spellStart"/>
      <w:r w:rsidRPr="003A37A4">
        <w:rPr>
          <w:rFonts w:ascii="Times New Roman" w:hAnsi="Times New Roman"/>
          <w:b/>
          <w:sz w:val="28"/>
          <w:szCs w:val="28"/>
        </w:rPr>
        <w:t>ФАП</w:t>
      </w:r>
      <w:r>
        <w:rPr>
          <w:rFonts w:ascii="Times New Roman" w:hAnsi="Times New Roman"/>
          <w:b/>
          <w:sz w:val="28"/>
          <w:szCs w:val="28"/>
        </w:rPr>
        <w:t>ов</w:t>
      </w:r>
      <w:proofErr w:type="spellEnd"/>
    </w:p>
    <w:p w:rsidR="009C49A9" w:rsidRPr="003A37A4" w:rsidRDefault="009C49A9" w:rsidP="009C49A9">
      <w:pPr>
        <w:pStyle w:val="af2"/>
        <w:spacing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праздничные дни </w:t>
      </w:r>
    </w:p>
    <w:p w:rsidR="001277F7" w:rsidRDefault="001277F7" w:rsidP="002466C1">
      <w:pPr>
        <w:pStyle w:val="af2"/>
        <w:spacing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p w:rsidR="001277F7" w:rsidRPr="009D5DA1" w:rsidRDefault="00825942" w:rsidP="00431EFC">
      <w:pPr>
        <w:pStyle w:val="af2"/>
        <w:spacing w:after="0" w:line="240" w:lineRule="auto"/>
        <w:ind w:left="-14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03</w:t>
      </w:r>
      <w:r w:rsidR="006668B7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01</w:t>
      </w:r>
      <w:r w:rsidR="00146E6F">
        <w:rPr>
          <w:rFonts w:ascii="Times New Roman" w:hAnsi="Times New Roman"/>
          <w:b/>
          <w:sz w:val="28"/>
          <w:szCs w:val="28"/>
        </w:rPr>
        <w:t>.</w:t>
      </w:r>
      <w:r w:rsidR="00264A9E">
        <w:rPr>
          <w:rFonts w:ascii="Times New Roman" w:hAnsi="Times New Roman"/>
          <w:b/>
          <w:sz w:val="28"/>
          <w:szCs w:val="28"/>
        </w:rPr>
        <w:t>20</w:t>
      </w:r>
      <w:r w:rsidR="00146E6F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6</w:t>
      </w:r>
      <w:r w:rsidR="001277F7" w:rsidRPr="009D5DA1">
        <w:rPr>
          <w:rFonts w:ascii="Times New Roman" w:hAnsi="Times New Roman"/>
          <w:b/>
          <w:sz w:val="28"/>
          <w:szCs w:val="28"/>
        </w:rPr>
        <w:t>г.:</w:t>
      </w:r>
    </w:p>
    <w:p w:rsidR="001277F7" w:rsidRPr="00B54C5C" w:rsidRDefault="001277F7" w:rsidP="002466C1">
      <w:pPr>
        <w:ind w:left="-142"/>
        <w:jc w:val="both"/>
        <w:rPr>
          <w:b/>
          <w:sz w:val="20"/>
          <w:szCs w:val="20"/>
          <w:u w:val="single"/>
        </w:rPr>
      </w:pPr>
      <w:r w:rsidRPr="00B54C5C">
        <w:rPr>
          <w:b/>
          <w:sz w:val="20"/>
          <w:szCs w:val="20"/>
          <w:u w:val="single"/>
        </w:rPr>
        <w:t>с 08:00 до 13:00</w:t>
      </w:r>
    </w:p>
    <w:p w:rsidR="001277F7" w:rsidRDefault="00146E6F" w:rsidP="002466C1">
      <w:pPr>
        <w:ind w:left="-142"/>
        <w:jc w:val="both"/>
      </w:pPr>
      <w:r>
        <w:t xml:space="preserve">Врач – терапевт участковый –  </w:t>
      </w:r>
      <w:proofErr w:type="spellStart"/>
      <w:r w:rsidR="00B05E3A">
        <w:t>Тимирова</w:t>
      </w:r>
      <w:proofErr w:type="spellEnd"/>
      <w:r w:rsidR="00B05E3A">
        <w:t xml:space="preserve"> Е.П</w:t>
      </w:r>
      <w:r>
        <w:t>.</w:t>
      </w:r>
      <w:r w:rsidR="002E267F">
        <w:t>;</w:t>
      </w:r>
    </w:p>
    <w:p w:rsidR="00EA7072" w:rsidRPr="00E80EE4" w:rsidRDefault="00EA7072" w:rsidP="00EA7072">
      <w:pPr>
        <w:ind w:left="-142"/>
        <w:jc w:val="both"/>
      </w:pPr>
      <w:r>
        <w:t>М</w:t>
      </w:r>
      <w:r w:rsidRPr="00E80EE4">
        <w:t xml:space="preserve">едицинская сестра </w:t>
      </w:r>
      <w:r>
        <w:t>участковая</w:t>
      </w:r>
      <w:r w:rsidRPr="00E80EE4">
        <w:t xml:space="preserve"> – </w:t>
      </w:r>
      <w:r w:rsidR="00B05E3A">
        <w:t>Голубева Г.Н</w:t>
      </w:r>
      <w:r w:rsidR="003D1994">
        <w:t>.;</w:t>
      </w:r>
    </w:p>
    <w:p w:rsidR="001277F7" w:rsidRPr="002843E9" w:rsidRDefault="001277F7" w:rsidP="002466C1">
      <w:pPr>
        <w:ind w:left="-142"/>
        <w:jc w:val="both"/>
      </w:pPr>
      <w:r w:rsidRPr="002843E9">
        <w:t>Врач-хирург</w:t>
      </w:r>
      <w:r w:rsidR="00146E6F" w:rsidRPr="002843E9">
        <w:t xml:space="preserve"> – </w:t>
      </w:r>
      <w:proofErr w:type="spellStart"/>
      <w:r w:rsidR="00880D44">
        <w:t>Гулова</w:t>
      </w:r>
      <w:proofErr w:type="spellEnd"/>
      <w:r w:rsidR="00880D44">
        <w:t xml:space="preserve"> Н.Ф</w:t>
      </w:r>
      <w:r w:rsidR="00146E6F" w:rsidRPr="002843E9">
        <w:t>.</w:t>
      </w:r>
      <w:r w:rsidR="002E267F" w:rsidRPr="002843E9">
        <w:t>;</w:t>
      </w:r>
    </w:p>
    <w:p w:rsidR="001277F7" w:rsidRPr="002843E9" w:rsidRDefault="00EA7072" w:rsidP="002843E9">
      <w:pPr>
        <w:ind w:left="-142"/>
        <w:jc w:val="both"/>
      </w:pPr>
      <w:r w:rsidRPr="002843E9">
        <w:t>Медицинская сестра хирургического кабинета</w:t>
      </w:r>
      <w:r w:rsidR="00777126" w:rsidRPr="002843E9">
        <w:t xml:space="preserve"> -</w:t>
      </w:r>
      <w:r w:rsidRPr="002843E9">
        <w:t xml:space="preserve"> Смирнова Л.В.</w:t>
      </w:r>
      <w:r w:rsidR="002E267F" w:rsidRPr="002843E9">
        <w:t>;</w:t>
      </w:r>
      <w:r w:rsidRPr="00E80EE4">
        <w:t xml:space="preserve"> </w:t>
      </w:r>
    </w:p>
    <w:p w:rsidR="001277F7" w:rsidRPr="00A42357" w:rsidRDefault="00A42357" w:rsidP="002466C1">
      <w:pPr>
        <w:ind w:left="-142"/>
        <w:jc w:val="both"/>
      </w:pPr>
      <w:r w:rsidRPr="00A42357">
        <w:t>Зубной врач – Орлова О.Ю</w:t>
      </w:r>
      <w:r w:rsidR="00790B00" w:rsidRPr="00A42357">
        <w:t>.;</w:t>
      </w:r>
    </w:p>
    <w:p w:rsidR="001277F7" w:rsidRDefault="001277F7" w:rsidP="002466C1">
      <w:pPr>
        <w:ind w:left="-142"/>
        <w:jc w:val="both"/>
      </w:pPr>
      <w:r w:rsidRPr="00A42357">
        <w:t xml:space="preserve">Медицинская сестра стоматологического кабинета – </w:t>
      </w:r>
      <w:r w:rsidR="00A42357" w:rsidRPr="00A42357">
        <w:t>Шишова Л.А</w:t>
      </w:r>
      <w:r w:rsidR="004D32B6" w:rsidRPr="00A42357">
        <w:t>.</w:t>
      </w:r>
      <w:r w:rsidR="000B51B8" w:rsidRPr="00A42357">
        <w:t>;</w:t>
      </w:r>
    </w:p>
    <w:p w:rsidR="00323B4C" w:rsidRPr="00545AE5" w:rsidRDefault="00323B4C" w:rsidP="002466C1">
      <w:pPr>
        <w:ind w:left="-142"/>
        <w:jc w:val="both"/>
      </w:pPr>
      <w:r>
        <w:t>Врач-эпидемиолог – Веселова Е.В.;</w:t>
      </w:r>
    </w:p>
    <w:p w:rsidR="00B05E3A" w:rsidRDefault="001277F7" w:rsidP="007B0FCE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3352C">
        <w:rPr>
          <w:rFonts w:ascii="Times New Roman" w:hAnsi="Times New Roman"/>
          <w:sz w:val="24"/>
          <w:szCs w:val="24"/>
        </w:rPr>
        <w:t>Рентгенолаборант</w:t>
      </w:r>
      <w:proofErr w:type="spellEnd"/>
      <w:r w:rsidRPr="00B3352C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B3352C" w:rsidRPr="00B3352C">
        <w:rPr>
          <w:rFonts w:ascii="Times New Roman" w:hAnsi="Times New Roman"/>
          <w:sz w:val="24"/>
          <w:szCs w:val="24"/>
        </w:rPr>
        <w:t>Кокин</w:t>
      </w:r>
      <w:proofErr w:type="spellEnd"/>
      <w:r w:rsidR="00B3352C" w:rsidRPr="00B3352C">
        <w:rPr>
          <w:rFonts w:ascii="Times New Roman" w:hAnsi="Times New Roman"/>
          <w:sz w:val="24"/>
          <w:szCs w:val="24"/>
        </w:rPr>
        <w:t xml:space="preserve"> Д.В.</w:t>
      </w:r>
      <w:r w:rsidR="000B51B8" w:rsidRPr="00B3352C">
        <w:rPr>
          <w:rFonts w:ascii="Times New Roman" w:hAnsi="Times New Roman"/>
          <w:sz w:val="24"/>
          <w:szCs w:val="24"/>
        </w:rPr>
        <w:t>;</w:t>
      </w:r>
    </w:p>
    <w:p w:rsidR="00B05E3A" w:rsidRDefault="00B05E3A" w:rsidP="003D1994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B05E3A">
        <w:rPr>
          <w:rFonts w:ascii="Times New Roman" w:hAnsi="Times New Roman"/>
          <w:sz w:val="24"/>
          <w:szCs w:val="24"/>
        </w:rPr>
        <w:t>Медицинск</w:t>
      </w:r>
      <w:r>
        <w:rPr>
          <w:rFonts w:ascii="Times New Roman" w:hAnsi="Times New Roman"/>
          <w:sz w:val="24"/>
          <w:szCs w:val="24"/>
        </w:rPr>
        <w:t xml:space="preserve">ая сестра </w:t>
      </w:r>
      <w:r w:rsidRPr="00B05E3A">
        <w:rPr>
          <w:rFonts w:ascii="Times New Roman" w:hAnsi="Times New Roman"/>
          <w:sz w:val="24"/>
          <w:szCs w:val="24"/>
        </w:rPr>
        <w:t>кабинет</w:t>
      </w:r>
      <w:r>
        <w:rPr>
          <w:rFonts w:ascii="Times New Roman" w:hAnsi="Times New Roman"/>
          <w:sz w:val="24"/>
          <w:szCs w:val="24"/>
        </w:rPr>
        <w:t>а профилактик</w:t>
      </w:r>
      <w:r w:rsidRPr="00B05E3A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>Сабурова А.С</w:t>
      </w:r>
      <w:r w:rsidRPr="00B05E3A">
        <w:rPr>
          <w:rFonts w:ascii="Times New Roman" w:hAnsi="Times New Roman"/>
          <w:sz w:val="24"/>
          <w:szCs w:val="24"/>
        </w:rPr>
        <w:t>.;</w:t>
      </w:r>
    </w:p>
    <w:p w:rsidR="00323B4C" w:rsidRPr="00323B4C" w:rsidRDefault="00323B4C" w:rsidP="003D1994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323B4C">
        <w:rPr>
          <w:rFonts w:ascii="Times New Roman" w:hAnsi="Times New Roman"/>
          <w:sz w:val="24"/>
          <w:szCs w:val="24"/>
        </w:rPr>
        <w:t xml:space="preserve">Медицинский статистик – Смирнова Т.Е., Дроздова Л.Ю. и </w:t>
      </w:r>
      <w:proofErr w:type="spellStart"/>
      <w:r w:rsidRPr="00323B4C">
        <w:rPr>
          <w:rFonts w:ascii="Times New Roman" w:hAnsi="Times New Roman"/>
          <w:sz w:val="24"/>
          <w:szCs w:val="24"/>
        </w:rPr>
        <w:t>Солонцева</w:t>
      </w:r>
      <w:proofErr w:type="spellEnd"/>
      <w:r w:rsidRPr="00323B4C">
        <w:rPr>
          <w:rFonts w:ascii="Times New Roman" w:hAnsi="Times New Roman"/>
          <w:sz w:val="24"/>
          <w:szCs w:val="24"/>
        </w:rPr>
        <w:t xml:space="preserve"> А.В.;</w:t>
      </w:r>
    </w:p>
    <w:p w:rsidR="001277F7" w:rsidRPr="00E80EE4" w:rsidRDefault="00B05E3A" w:rsidP="002466C1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Медицинский р</w:t>
      </w:r>
      <w:r w:rsidR="001277F7" w:rsidRPr="00E80EE4">
        <w:rPr>
          <w:rFonts w:ascii="Times New Roman" w:hAnsi="Times New Roman"/>
          <w:sz w:val="24"/>
          <w:szCs w:val="24"/>
        </w:rPr>
        <w:t xml:space="preserve">егистратор – </w:t>
      </w:r>
      <w:r>
        <w:rPr>
          <w:rFonts w:ascii="Times New Roman" w:hAnsi="Times New Roman"/>
          <w:sz w:val="24"/>
          <w:szCs w:val="24"/>
        </w:rPr>
        <w:t>Глубоких С.В</w:t>
      </w:r>
      <w:r w:rsidR="004D32B6">
        <w:rPr>
          <w:rFonts w:ascii="Times New Roman" w:hAnsi="Times New Roman"/>
          <w:sz w:val="24"/>
          <w:szCs w:val="24"/>
        </w:rPr>
        <w:t>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1277F7" w:rsidRDefault="001277F7" w:rsidP="003D1994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E80EE4">
        <w:rPr>
          <w:rFonts w:ascii="Times New Roman" w:hAnsi="Times New Roman"/>
          <w:sz w:val="24"/>
          <w:szCs w:val="24"/>
        </w:rPr>
        <w:t xml:space="preserve">Уборщица –  </w:t>
      </w:r>
      <w:r w:rsidR="00B05E3A">
        <w:rPr>
          <w:rFonts w:ascii="Times New Roman" w:hAnsi="Times New Roman"/>
          <w:sz w:val="24"/>
          <w:szCs w:val="24"/>
        </w:rPr>
        <w:t>Шибаева М.Ю</w:t>
      </w:r>
      <w:r w:rsidR="004D32B6">
        <w:rPr>
          <w:rFonts w:ascii="Times New Roman" w:hAnsi="Times New Roman"/>
          <w:sz w:val="24"/>
          <w:szCs w:val="24"/>
        </w:rPr>
        <w:t>.</w:t>
      </w:r>
      <w:r w:rsidR="00B05E3A">
        <w:rPr>
          <w:rFonts w:ascii="Times New Roman" w:hAnsi="Times New Roman"/>
          <w:sz w:val="24"/>
          <w:szCs w:val="24"/>
        </w:rPr>
        <w:t>;</w:t>
      </w:r>
    </w:p>
    <w:p w:rsidR="00880D44" w:rsidRDefault="00880D44" w:rsidP="003D1994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2843E9">
        <w:rPr>
          <w:rFonts w:ascii="Times New Roman" w:hAnsi="Times New Roman"/>
          <w:sz w:val="24"/>
          <w:szCs w:val="24"/>
        </w:rPr>
        <w:t>Уборщица стоматологического кабинета – Тихомирова И.Г.;</w:t>
      </w:r>
    </w:p>
    <w:p w:rsidR="00223A07" w:rsidRDefault="00223A07" w:rsidP="003D1994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Экстренный забор крови в приемном покое.</w:t>
      </w:r>
    </w:p>
    <w:p w:rsidR="001277F7" w:rsidRPr="00300567" w:rsidRDefault="001277F7" w:rsidP="00392415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 w:rsidRPr="00300567">
        <w:rPr>
          <w:rFonts w:ascii="Times New Roman" w:hAnsi="Times New Roman"/>
          <w:sz w:val="24"/>
          <w:szCs w:val="24"/>
        </w:rPr>
        <w:t xml:space="preserve">Врач-педиатр участковый – </w:t>
      </w:r>
      <w:r w:rsidR="00B05E3A">
        <w:rPr>
          <w:rFonts w:ascii="Times New Roman" w:hAnsi="Times New Roman"/>
          <w:sz w:val="24"/>
          <w:szCs w:val="24"/>
        </w:rPr>
        <w:t>Кудрявцева В.В</w:t>
      </w:r>
      <w:r w:rsidR="008105C2">
        <w:rPr>
          <w:rFonts w:ascii="Times New Roman" w:hAnsi="Times New Roman"/>
          <w:sz w:val="24"/>
          <w:szCs w:val="24"/>
        </w:rPr>
        <w:t>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1277F7" w:rsidRPr="00E80EE4" w:rsidRDefault="001277F7" w:rsidP="00392415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 w:rsidRPr="00300567">
        <w:rPr>
          <w:rFonts w:ascii="Times New Roman" w:hAnsi="Times New Roman"/>
          <w:sz w:val="24"/>
          <w:szCs w:val="24"/>
        </w:rPr>
        <w:t xml:space="preserve">Медицинская сестра участковая – </w:t>
      </w:r>
      <w:r w:rsidR="00B05E3A">
        <w:rPr>
          <w:rFonts w:ascii="Times New Roman" w:hAnsi="Times New Roman"/>
          <w:sz w:val="24"/>
          <w:szCs w:val="24"/>
        </w:rPr>
        <w:t>Белова Я.Ю</w:t>
      </w:r>
      <w:r w:rsidR="008105C2">
        <w:rPr>
          <w:rFonts w:ascii="Times New Roman" w:hAnsi="Times New Roman"/>
          <w:sz w:val="24"/>
          <w:szCs w:val="24"/>
        </w:rPr>
        <w:t>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D1228F" w:rsidRPr="00B05E3A" w:rsidRDefault="004554AB" w:rsidP="00B05E3A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</w:t>
      </w:r>
      <w:r w:rsidR="00B05E3A">
        <w:rPr>
          <w:rFonts w:ascii="Times New Roman" w:hAnsi="Times New Roman"/>
          <w:sz w:val="24"/>
          <w:szCs w:val="24"/>
        </w:rPr>
        <w:t>ий регистратор</w:t>
      </w:r>
      <w:r w:rsidR="001277F7" w:rsidRPr="00E80EE4">
        <w:rPr>
          <w:rFonts w:ascii="Times New Roman" w:hAnsi="Times New Roman"/>
          <w:sz w:val="24"/>
          <w:szCs w:val="24"/>
        </w:rPr>
        <w:t xml:space="preserve"> – </w:t>
      </w:r>
      <w:r w:rsidR="00B05E3A">
        <w:rPr>
          <w:rFonts w:ascii="Times New Roman" w:hAnsi="Times New Roman"/>
          <w:sz w:val="24"/>
          <w:szCs w:val="24"/>
        </w:rPr>
        <w:t>Викулова Н.И</w:t>
      </w:r>
      <w:r>
        <w:rPr>
          <w:rFonts w:ascii="Times New Roman" w:hAnsi="Times New Roman"/>
          <w:sz w:val="24"/>
          <w:szCs w:val="24"/>
        </w:rPr>
        <w:t>.</w:t>
      </w:r>
    </w:p>
    <w:p w:rsidR="00D1228F" w:rsidRDefault="00D1228F" w:rsidP="00D1228F">
      <w:pPr>
        <w:pStyle w:val="af2"/>
        <w:spacing w:line="240" w:lineRule="auto"/>
        <w:ind w:left="0"/>
        <w:rPr>
          <w:rFonts w:ascii="Times New Roman" w:hAnsi="Times New Roman"/>
          <w:sz w:val="28"/>
          <w:szCs w:val="28"/>
        </w:rPr>
      </w:pPr>
    </w:p>
    <w:p w:rsidR="001277F7" w:rsidRPr="009D5DA1" w:rsidRDefault="001277F7" w:rsidP="00431EFC">
      <w:pPr>
        <w:pStyle w:val="af2"/>
        <w:spacing w:after="0" w:line="240" w:lineRule="auto"/>
        <w:ind w:left="-142"/>
        <w:rPr>
          <w:rFonts w:ascii="Times New Roman" w:hAnsi="Times New Roman"/>
          <w:b/>
          <w:sz w:val="28"/>
          <w:szCs w:val="28"/>
        </w:rPr>
      </w:pPr>
      <w:r w:rsidRPr="009D5DA1">
        <w:rPr>
          <w:rFonts w:ascii="Times New Roman" w:hAnsi="Times New Roman"/>
          <w:b/>
          <w:sz w:val="28"/>
          <w:szCs w:val="28"/>
        </w:rPr>
        <w:t>0</w:t>
      </w:r>
      <w:r w:rsidR="00825942">
        <w:rPr>
          <w:rFonts w:ascii="Times New Roman" w:hAnsi="Times New Roman"/>
          <w:b/>
          <w:sz w:val="28"/>
          <w:szCs w:val="28"/>
        </w:rPr>
        <w:t>6</w:t>
      </w:r>
      <w:r w:rsidRPr="009D5DA1">
        <w:rPr>
          <w:rFonts w:ascii="Times New Roman" w:hAnsi="Times New Roman"/>
          <w:b/>
          <w:sz w:val="28"/>
          <w:szCs w:val="28"/>
        </w:rPr>
        <w:t>.01.202</w:t>
      </w:r>
      <w:r w:rsidR="00825942">
        <w:rPr>
          <w:rFonts w:ascii="Times New Roman" w:hAnsi="Times New Roman"/>
          <w:b/>
          <w:sz w:val="28"/>
          <w:szCs w:val="28"/>
        </w:rPr>
        <w:t>6</w:t>
      </w:r>
      <w:r w:rsidRPr="009D5DA1">
        <w:rPr>
          <w:rFonts w:ascii="Times New Roman" w:hAnsi="Times New Roman"/>
          <w:b/>
          <w:sz w:val="28"/>
          <w:szCs w:val="28"/>
        </w:rPr>
        <w:t>г.:</w:t>
      </w:r>
    </w:p>
    <w:p w:rsidR="001277F7" w:rsidRPr="00B54C5C" w:rsidRDefault="001277F7" w:rsidP="002466C1">
      <w:pPr>
        <w:ind w:left="-142"/>
        <w:jc w:val="both"/>
        <w:rPr>
          <w:b/>
          <w:sz w:val="20"/>
          <w:szCs w:val="20"/>
          <w:u w:val="single"/>
        </w:rPr>
      </w:pPr>
      <w:r w:rsidRPr="00B54C5C">
        <w:rPr>
          <w:b/>
          <w:sz w:val="20"/>
          <w:szCs w:val="20"/>
          <w:u w:val="single"/>
        </w:rPr>
        <w:t>с 08:00 до 13:00</w:t>
      </w:r>
    </w:p>
    <w:p w:rsidR="001277F7" w:rsidRDefault="008B05EE" w:rsidP="002466C1">
      <w:pPr>
        <w:ind w:left="-142"/>
        <w:jc w:val="both"/>
      </w:pPr>
      <w:r>
        <w:t xml:space="preserve">Врач – терапевт участковый – </w:t>
      </w:r>
      <w:proofErr w:type="spellStart"/>
      <w:r w:rsidR="00CA4ABA">
        <w:t>Охотникова</w:t>
      </w:r>
      <w:proofErr w:type="spellEnd"/>
      <w:r w:rsidR="00CA4ABA">
        <w:t xml:space="preserve"> Р.З</w:t>
      </w:r>
      <w:r>
        <w:t>.</w:t>
      </w:r>
      <w:r w:rsidR="000B51B8">
        <w:t>;</w:t>
      </w:r>
    </w:p>
    <w:p w:rsidR="0055695E" w:rsidRDefault="00373DBC" w:rsidP="00702F27">
      <w:pPr>
        <w:ind w:left="-142"/>
        <w:jc w:val="both"/>
      </w:pPr>
      <w:r>
        <w:t>М</w:t>
      </w:r>
      <w:r w:rsidRPr="00E80EE4">
        <w:t xml:space="preserve">едицинская сестра участковая – </w:t>
      </w:r>
      <w:r w:rsidR="00CA4ABA">
        <w:t>Степанова О.В</w:t>
      </w:r>
      <w:r w:rsidR="008B05EE">
        <w:t>.</w:t>
      </w:r>
      <w:r w:rsidR="000B51B8">
        <w:t>;</w:t>
      </w:r>
    </w:p>
    <w:p w:rsidR="005F6E00" w:rsidRDefault="005F6E00" w:rsidP="00702F27">
      <w:pPr>
        <w:ind w:left="-142"/>
        <w:jc w:val="both"/>
      </w:pPr>
      <w:r>
        <w:t>Врач-</w:t>
      </w:r>
      <w:proofErr w:type="spellStart"/>
      <w:r>
        <w:t>оториноларинголог</w:t>
      </w:r>
      <w:proofErr w:type="spellEnd"/>
      <w:r>
        <w:t xml:space="preserve"> – Кочергина Т.А.;</w:t>
      </w:r>
    </w:p>
    <w:p w:rsidR="005F6E00" w:rsidRDefault="005F6E00" w:rsidP="00702F27">
      <w:pPr>
        <w:ind w:left="-142"/>
        <w:jc w:val="both"/>
      </w:pPr>
      <w:r>
        <w:t>Медицинская сестра оториноларингологического кабинета – Романова В.П.;</w:t>
      </w:r>
    </w:p>
    <w:p w:rsidR="002843E9" w:rsidRDefault="002843E9" w:rsidP="00702F27">
      <w:pPr>
        <w:ind w:left="-142"/>
        <w:jc w:val="both"/>
      </w:pPr>
      <w:r>
        <w:t xml:space="preserve">Врач-невролог – </w:t>
      </w:r>
      <w:proofErr w:type="spellStart"/>
      <w:r>
        <w:t>Матюгова</w:t>
      </w:r>
      <w:proofErr w:type="spellEnd"/>
      <w:r>
        <w:t xml:space="preserve"> О.В.;</w:t>
      </w:r>
    </w:p>
    <w:p w:rsidR="002843E9" w:rsidRDefault="002843E9" w:rsidP="00702F27">
      <w:pPr>
        <w:ind w:left="-142"/>
        <w:jc w:val="both"/>
      </w:pPr>
      <w:r>
        <w:t xml:space="preserve">Медицинская сестра неврологического кабинета – </w:t>
      </w:r>
      <w:proofErr w:type="spellStart"/>
      <w:r>
        <w:t>Щелкунова</w:t>
      </w:r>
      <w:proofErr w:type="spellEnd"/>
      <w:r>
        <w:t xml:space="preserve"> Т.С.;</w:t>
      </w:r>
    </w:p>
    <w:p w:rsidR="005F6E00" w:rsidRPr="002843E9" w:rsidRDefault="005F6E00" w:rsidP="00702F27">
      <w:pPr>
        <w:ind w:left="-142"/>
        <w:jc w:val="both"/>
      </w:pPr>
      <w:r w:rsidRPr="002843E9">
        <w:t>Врач-акушер-гинеколог – Васина И.С.;</w:t>
      </w:r>
    </w:p>
    <w:p w:rsidR="005F6E00" w:rsidRPr="002843E9" w:rsidRDefault="005F6E00" w:rsidP="00702F27">
      <w:pPr>
        <w:ind w:left="-142"/>
        <w:jc w:val="both"/>
      </w:pPr>
      <w:r w:rsidRPr="002843E9">
        <w:t xml:space="preserve">Акушерка ж/к – </w:t>
      </w:r>
      <w:r w:rsidR="00611DBC" w:rsidRPr="002843E9">
        <w:t>Львова Н.В.</w:t>
      </w:r>
      <w:r w:rsidRPr="002843E9">
        <w:t>;</w:t>
      </w:r>
    </w:p>
    <w:p w:rsidR="005879DE" w:rsidRPr="002843E9" w:rsidRDefault="005879DE" w:rsidP="005879DE">
      <w:pPr>
        <w:ind w:left="-142"/>
        <w:jc w:val="both"/>
      </w:pPr>
      <w:r w:rsidRPr="002843E9">
        <w:t xml:space="preserve">Врач-травматолог-ортопед (хирург) – </w:t>
      </w:r>
      <w:r w:rsidR="00880D44" w:rsidRPr="002843E9">
        <w:t>Кудрявцев А.Н</w:t>
      </w:r>
      <w:r w:rsidRPr="002843E9">
        <w:t>.;</w:t>
      </w:r>
    </w:p>
    <w:p w:rsidR="005879DE" w:rsidRPr="00E80EE4" w:rsidRDefault="005879DE" w:rsidP="005879DE">
      <w:pPr>
        <w:ind w:left="-142"/>
        <w:jc w:val="both"/>
      </w:pPr>
      <w:r w:rsidRPr="002843E9">
        <w:t>Медицинская сестра хирургического кабинета - Смирнова Л.В.;</w:t>
      </w:r>
    </w:p>
    <w:p w:rsidR="00790B00" w:rsidRPr="00A42357" w:rsidRDefault="00790B00" w:rsidP="00790B00">
      <w:pPr>
        <w:ind w:left="-142"/>
        <w:jc w:val="both"/>
      </w:pPr>
      <w:r w:rsidRPr="00A42357">
        <w:t xml:space="preserve">Врач-стоматолог – </w:t>
      </w:r>
      <w:proofErr w:type="spellStart"/>
      <w:r w:rsidRPr="00A42357">
        <w:t>Яранцев</w:t>
      </w:r>
      <w:proofErr w:type="spellEnd"/>
      <w:r w:rsidRPr="00A42357">
        <w:t xml:space="preserve"> Е.Н.;</w:t>
      </w:r>
    </w:p>
    <w:p w:rsidR="001277F7" w:rsidRDefault="00790B00" w:rsidP="00E70342">
      <w:pPr>
        <w:ind w:left="-142"/>
        <w:jc w:val="both"/>
      </w:pPr>
      <w:r w:rsidRPr="00A42357">
        <w:t xml:space="preserve">Медицинская сестра стоматологического кабинета – </w:t>
      </w:r>
      <w:proofErr w:type="spellStart"/>
      <w:r w:rsidRPr="00A42357">
        <w:t>Тарелкина</w:t>
      </w:r>
      <w:proofErr w:type="spellEnd"/>
      <w:r w:rsidRPr="00A42357">
        <w:t xml:space="preserve"> М.В.;</w:t>
      </w:r>
    </w:p>
    <w:p w:rsidR="00323B4C" w:rsidRDefault="00323B4C" w:rsidP="00E70342">
      <w:pPr>
        <w:ind w:left="-142"/>
        <w:jc w:val="both"/>
      </w:pPr>
      <w:r>
        <w:t>Врач-эпидемиолог – Веселова Е.В.;</w:t>
      </w:r>
    </w:p>
    <w:p w:rsidR="005F6E00" w:rsidRDefault="005F6E00" w:rsidP="00785CBB">
      <w:pPr>
        <w:ind w:left="-142"/>
        <w:jc w:val="both"/>
      </w:pPr>
      <w:r>
        <w:t>Медицинская сестра терапевтического кабинета – Смирнова М.С. (выписка листков нетрудоспособности);</w:t>
      </w:r>
    </w:p>
    <w:p w:rsidR="00323B4C" w:rsidRPr="00323B4C" w:rsidRDefault="00323B4C" w:rsidP="00323B4C">
      <w:pPr>
        <w:ind w:left="-142"/>
        <w:jc w:val="both"/>
      </w:pPr>
      <w:r w:rsidRPr="00323B4C">
        <w:t>Старшая медицинская сестра – Пшеницына Н.В.;</w:t>
      </w:r>
    </w:p>
    <w:p w:rsidR="00323B4C" w:rsidRPr="00323B4C" w:rsidRDefault="00323B4C" w:rsidP="00323B4C">
      <w:pPr>
        <w:ind w:left="-142"/>
        <w:jc w:val="both"/>
      </w:pPr>
      <w:r w:rsidRPr="00323B4C">
        <w:t>Врач-офтальмолог – Курочкина М.А.;</w:t>
      </w:r>
    </w:p>
    <w:p w:rsidR="00323B4C" w:rsidRDefault="00323B4C" w:rsidP="00323B4C">
      <w:pPr>
        <w:ind w:left="-142"/>
        <w:jc w:val="both"/>
      </w:pPr>
      <w:r w:rsidRPr="00323B4C">
        <w:t>Медицинский брат офтальмологического кабинета – Лисин Д.М.;</w:t>
      </w:r>
    </w:p>
    <w:p w:rsidR="002843E9" w:rsidRDefault="002843E9" w:rsidP="00323B4C">
      <w:pPr>
        <w:ind w:left="-142"/>
        <w:jc w:val="both"/>
      </w:pPr>
      <w:r w:rsidRPr="002843E9">
        <w:t>Врач-рентгенолог – Матюгов М.Л.;</w:t>
      </w:r>
    </w:p>
    <w:p w:rsidR="002843E9" w:rsidRDefault="002843E9" w:rsidP="00323B4C">
      <w:pPr>
        <w:ind w:left="-142"/>
        <w:jc w:val="both"/>
      </w:pPr>
      <w:proofErr w:type="spellStart"/>
      <w:r w:rsidRPr="00B3352C">
        <w:t>Рентгенолаборант</w:t>
      </w:r>
      <w:proofErr w:type="spellEnd"/>
      <w:r w:rsidRPr="00B3352C">
        <w:t xml:space="preserve"> – </w:t>
      </w:r>
      <w:r w:rsidR="00B3352C" w:rsidRPr="00B3352C">
        <w:t>Смирнов Н.А</w:t>
      </w:r>
      <w:r w:rsidRPr="00B3352C">
        <w:t>.;</w:t>
      </w:r>
    </w:p>
    <w:p w:rsidR="005F6E00" w:rsidRDefault="00B05E3A" w:rsidP="00785CBB">
      <w:pPr>
        <w:ind w:left="-142"/>
        <w:jc w:val="both"/>
      </w:pPr>
      <w:r w:rsidRPr="00B05E3A">
        <w:t>Медицинская сестра</w:t>
      </w:r>
      <w:r>
        <w:t xml:space="preserve"> терапевтического кабинета</w:t>
      </w:r>
      <w:r w:rsidRPr="00B05E3A">
        <w:t xml:space="preserve"> – </w:t>
      </w:r>
      <w:r>
        <w:t>Осокина Е.Е</w:t>
      </w:r>
      <w:r w:rsidRPr="00B05E3A">
        <w:t>. (выписка рецептов);</w:t>
      </w:r>
    </w:p>
    <w:p w:rsidR="005F6E00" w:rsidRDefault="005F6E00" w:rsidP="00785CBB">
      <w:pPr>
        <w:ind w:left="-142"/>
        <w:jc w:val="both"/>
      </w:pPr>
      <w:r>
        <w:t xml:space="preserve">Медицинский регистратор (кабинет профилактики) – </w:t>
      </w:r>
      <w:proofErr w:type="spellStart"/>
      <w:r>
        <w:t>Овчинникова</w:t>
      </w:r>
      <w:proofErr w:type="spellEnd"/>
      <w:r>
        <w:t xml:space="preserve"> А.Ю.;</w:t>
      </w:r>
    </w:p>
    <w:p w:rsidR="00323B4C" w:rsidRDefault="001277F7" w:rsidP="00785CBB">
      <w:pPr>
        <w:ind w:left="-142"/>
        <w:jc w:val="both"/>
      </w:pPr>
      <w:r>
        <w:t>Медицинск</w:t>
      </w:r>
      <w:r w:rsidR="005F6E00">
        <w:t>ий брат</w:t>
      </w:r>
      <w:r>
        <w:t xml:space="preserve"> процедурн</w:t>
      </w:r>
      <w:r w:rsidR="005F6E00">
        <w:t>ый</w:t>
      </w:r>
      <w:r>
        <w:t xml:space="preserve"> – </w:t>
      </w:r>
      <w:proofErr w:type="spellStart"/>
      <w:r w:rsidR="00CA4ABA">
        <w:t>Викулов</w:t>
      </w:r>
      <w:proofErr w:type="spellEnd"/>
      <w:r w:rsidR="00CA4ABA">
        <w:t xml:space="preserve"> А.А</w:t>
      </w:r>
      <w:r w:rsidR="00D4296A">
        <w:t>.</w:t>
      </w:r>
      <w:r w:rsidR="000B51B8">
        <w:t>;</w:t>
      </w:r>
    </w:p>
    <w:p w:rsidR="00323B4C" w:rsidRDefault="00323B4C" w:rsidP="00785CBB">
      <w:pPr>
        <w:ind w:left="-142"/>
        <w:jc w:val="both"/>
      </w:pPr>
      <w:r>
        <w:t>Медицинская сестра КФД – Дроздова Е.В.;</w:t>
      </w:r>
    </w:p>
    <w:p w:rsidR="005F6E00" w:rsidRDefault="005F6E00" w:rsidP="00785CBB">
      <w:pPr>
        <w:ind w:left="-142"/>
        <w:jc w:val="both"/>
      </w:pPr>
      <w:r w:rsidRPr="00323B4C">
        <w:t>Медицинский статистик – Смирнова Т.Е.</w:t>
      </w:r>
      <w:r w:rsidR="00B43726" w:rsidRPr="00323B4C">
        <w:t xml:space="preserve">, </w:t>
      </w:r>
      <w:r w:rsidR="00323B4C">
        <w:t xml:space="preserve">и </w:t>
      </w:r>
      <w:r w:rsidR="00B43726" w:rsidRPr="00323B4C">
        <w:t>Дроздова Л.Ю.</w:t>
      </w:r>
      <w:r w:rsidRPr="00323B4C">
        <w:t>;</w:t>
      </w:r>
    </w:p>
    <w:p w:rsidR="001277F7" w:rsidRPr="00E80EE4" w:rsidRDefault="00B05E3A" w:rsidP="00EA7606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Медицинский р</w:t>
      </w:r>
      <w:r w:rsidR="001277F7" w:rsidRPr="00E80EE4">
        <w:rPr>
          <w:rFonts w:ascii="Times New Roman" w:hAnsi="Times New Roman"/>
          <w:sz w:val="24"/>
          <w:szCs w:val="24"/>
        </w:rPr>
        <w:t xml:space="preserve">егистратор – </w:t>
      </w:r>
      <w:proofErr w:type="spellStart"/>
      <w:r>
        <w:rPr>
          <w:rFonts w:ascii="Times New Roman" w:hAnsi="Times New Roman"/>
          <w:sz w:val="24"/>
          <w:szCs w:val="24"/>
        </w:rPr>
        <w:t>Шаманова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Н.Н</w:t>
      </w:r>
      <w:r w:rsidR="002E267F">
        <w:rPr>
          <w:rFonts w:ascii="Times New Roman" w:hAnsi="Times New Roman"/>
          <w:sz w:val="24"/>
          <w:szCs w:val="24"/>
        </w:rPr>
        <w:t>.;</w:t>
      </w:r>
    </w:p>
    <w:p w:rsidR="001277F7" w:rsidRDefault="001277F7" w:rsidP="002466C1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E80EE4">
        <w:rPr>
          <w:rFonts w:ascii="Times New Roman" w:hAnsi="Times New Roman"/>
          <w:sz w:val="24"/>
          <w:szCs w:val="24"/>
        </w:rPr>
        <w:t xml:space="preserve">Уборщица –  </w:t>
      </w:r>
      <w:r w:rsidR="005F6E00">
        <w:rPr>
          <w:rFonts w:ascii="Times New Roman" w:hAnsi="Times New Roman"/>
          <w:sz w:val="24"/>
          <w:szCs w:val="24"/>
        </w:rPr>
        <w:t>Воронина М.С</w:t>
      </w:r>
      <w:r w:rsidR="00E24AC2">
        <w:rPr>
          <w:rFonts w:ascii="Times New Roman" w:hAnsi="Times New Roman"/>
          <w:sz w:val="24"/>
          <w:szCs w:val="24"/>
        </w:rPr>
        <w:t>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880D44" w:rsidRPr="00E80EE4" w:rsidRDefault="00880D44" w:rsidP="002466C1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2843E9">
        <w:rPr>
          <w:rFonts w:ascii="Times New Roman" w:hAnsi="Times New Roman"/>
          <w:sz w:val="24"/>
          <w:szCs w:val="24"/>
        </w:rPr>
        <w:t>Уборщица стоматологического кабинета – Тихомирова И.Г.;</w:t>
      </w:r>
    </w:p>
    <w:p w:rsidR="001277F7" w:rsidRPr="00300567" w:rsidRDefault="001277F7" w:rsidP="00661AAC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 w:rsidRPr="00300567">
        <w:rPr>
          <w:rFonts w:ascii="Times New Roman" w:hAnsi="Times New Roman"/>
          <w:sz w:val="24"/>
          <w:szCs w:val="24"/>
        </w:rPr>
        <w:t xml:space="preserve">Врач-педиатр участковый – </w:t>
      </w:r>
      <w:r w:rsidR="0042454A">
        <w:rPr>
          <w:rFonts w:ascii="Times New Roman" w:hAnsi="Times New Roman"/>
          <w:sz w:val="24"/>
          <w:szCs w:val="24"/>
        </w:rPr>
        <w:t>Кудрявцева В.В.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1277F7" w:rsidRPr="00E80EE4" w:rsidRDefault="001277F7" w:rsidP="00264A9E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 w:rsidRPr="00300567">
        <w:rPr>
          <w:rFonts w:ascii="Times New Roman" w:hAnsi="Times New Roman"/>
          <w:sz w:val="24"/>
          <w:szCs w:val="24"/>
        </w:rPr>
        <w:t xml:space="preserve">Медицинская сестра </w:t>
      </w:r>
      <w:r w:rsidR="005879DE">
        <w:rPr>
          <w:rFonts w:ascii="Times New Roman" w:hAnsi="Times New Roman"/>
          <w:sz w:val="24"/>
          <w:szCs w:val="24"/>
        </w:rPr>
        <w:t>ДШО</w:t>
      </w:r>
      <w:r w:rsidRPr="00300567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5879DE">
        <w:rPr>
          <w:rFonts w:ascii="Times New Roman" w:hAnsi="Times New Roman"/>
          <w:sz w:val="24"/>
          <w:szCs w:val="24"/>
        </w:rPr>
        <w:t>Прокурова</w:t>
      </w:r>
      <w:proofErr w:type="spellEnd"/>
      <w:r w:rsidR="005879DE">
        <w:rPr>
          <w:rFonts w:ascii="Times New Roman" w:hAnsi="Times New Roman"/>
          <w:sz w:val="24"/>
          <w:szCs w:val="24"/>
        </w:rPr>
        <w:t xml:space="preserve"> А.Н</w:t>
      </w:r>
      <w:r w:rsidR="004554AB">
        <w:rPr>
          <w:rFonts w:ascii="Times New Roman" w:hAnsi="Times New Roman"/>
          <w:sz w:val="24"/>
          <w:szCs w:val="24"/>
        </w:rPr>
        <w:t>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5879DE" w:rsidRDefault="001277F7" w:rsidP="005879DE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</w:t>
      </w:r>
      <w:r w:rsidRPr="00E80EE4">
        <w:rPr>
          <w:rFonts w:ascii="Times New Roman" w:hAnsi="Times New Roman"/>
          <w:sz w:val="24"/>
          <w:szCs w:val="24"/>
        </w:rPr>
        <w:t xml:space="preserve">борщица производственных и сл. помещений – </w:t>
      </w:r>
      <w:r w:rsidR="00D80D5E">
        <w:rPr>
          <w:rFonts w:ascii="Times New Roman" w:hAnsi="Times New Roman"/>
          <w:sz w:val="24"/>
          <w:szCs w:val="24"/>
        </w:rPr>
        <w:t>Смирнова Т.Н.</w:t>
      </w:r>
    </w:p>
    <w:p w:rsidR="005879DE" w:rsidRPr="00B54C5C" w:rsidRDefault="005879DE" w:rsidP="005879DE">
      <w:pPr>
        <w:jc w:val="both"/>
        <w:rPr>
          <w:b/>
          <w:sz w:val="20"/>
          <w:szCs w:val="20"/>
          <w:u w:val="single"/>
        </w:rPr>
      </w:pPr>
      <w:r w:rsidRPr="00B54C5C">
        <w:rPr>
          <w:b/>
          <w:sz w:val="20"/>
          <w:szCs w:val="20"/>
          <w:u w:val="single"/>
        </w:rPr>
        <w:t xml:space="preserve">с </w:t>
      </w:r>
      <w:r>
        <w:rPr>
          <w:b/>
          <w:sz w:val="20"/>
          <w:szCs w:val="20"/>
          <w:u w:val="single"/>
        </w:rPr>
        <w:t>10</w:t>
      </w:r>
      <w:r w:rsidRPr="00B54C5C">
        <w:rPr>
          <w:b/>
          <w:sz w:val="20"/>
          <w:szCs w:val="20"/>
          <w:u w:val="single"/>
        </w:rPr>
        <w:t>:00 до 1</w:t>
      </w:r>
      <w:r>
        <w:rPr>
          <w:b/>
          <w:sz w:val="20"/>
          <w:szCs w:val="20"/>
          <w:u w:val="single"/>
        </w:rPr>
        <w:t>4</w:t>
      </w:r>
      <w:r w:rsidRPr="00B54C5C">
        <w:rPr>
          <w:b/>
          <w:sz w:val="20"/>
          <w:szCs w:val="20"/>
          <w:u w:val="single"/>
        </w:rPr>
        <w:t>:00</w:t>
      </w:r>
    </w:p>
    <w:p w:rsidR="005879DE" w:rsidRPr="002E267F" w:rsidRDefault="005879DE" w:rsidP="005879DE">
      <w:pPr>
        <w:pStyle w:val="af2"/>
        <w:spacing w:line="240" w:lineRule="auto"/>
        <w:ind w:left="-142"/>
        <w:rPr>
          <w:rFonts w:ascii="Times New Roman" w:hAnsi="Times New Roman"/>
          <w:sz w:val="24"/>
          <w:szCs w:val="24"/>
        </w:rPr>
      </w:pPr>
      <w:r w:rsidRPr="002E267F">
        <w:rPr>
          <w:rFonts w:ascii="Times New Roman" w:hAnsi="Times New Roman"/>
          <w:sz w:val="24"/>
          <w:szCs w:val="24"/>
        </w:rPr>
        <w:t xml:space="preserve">Председатель ВК </w:t>
      </w:r>
      <w:r>
        <w:rPr>
          <w:rFonts w:ascii="Times New Roman" w:hAnsi="Times New Roman"/>
          <w:sz w:val="24"/>
          <w:szCs w:val="24"/>
        </w:rPr>
        <w:t>–</w:t>
      </w:r>
      <w:r w:rsidRPr="002E26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Зайцева П.А.</w:t>
      </w:r>
    </w:p>
    <w:p w:rsidR="005879DE" w:rsidRDefault="005879DE" w:rsidP="005879DE">
      <w:pPr>
        <w:pStyle w:val="af2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2E267F">
        <w:rPr>
          <w:rFonts w:ascii="Times New Roman" w:hAnsi="Times New Roman"/>
          <w:sz w:val="24"/>
          <w:szCs w:val="24"/>
        </w:rPr>
        <w:t xml:space="preserve">м/с ВК – </w:t>
      </w:r>
      <w:proofErr w:type="spellStart"/>
      <w:r w:rsidRPr="002E267F">
        <w:rPr>
          <w:rFonts w:ascii="Times New Roman" w:hAnsi="Times New Roman"/>
          <w:sz w:val="24"/>
          <w:szCs w:val="24"/>
        </w:rPr>
        <w:t>Солонцева</w:t>
      </w:r>
      <w:proofErr w:type="spellEnd"/>
      <w:r w:rsidRPr="002E267F">
        <w:rPr>
          <w:rFonts w:ascii="Times New Roman" w:hAnsi="Times New Roman"/>
          <w:sz w:val="24"/>
          <w:szCs w:val="24"/>
        </w:rPr>
        <w:t xml:space="preserve"> А.В.</w:t>
      </w:r>
    </w:p>
    <w:p w:rsidR="005879DE" w:rsidRPr="00D80D5E" w:rsidRDefault="005879DE" w:rsidP="00D80D5E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</w:p>
    <w:p w:rsidR="008B05EE" w:rsidRPr="009D5DA1" w:rsidRDefault="008B05EE" w:rsidP="008B05EE">
      <w:pPr>
        <w:pStyle w:val="af2"/>
        <w:spacing w:after="0" w:line="240" w:lineRule="auto"/>
        <w:ind w:left="-142"/>
        <w:rPr>
          <w:rFonts w:ascii="Times New Roman" w:hAnsi="Times New Roman"/>
          <w:b/>
          <w:sz w:val="28"/>
          <w:szCs w:val="28"/>
        </w:rPr>
      </w:pPr>
      <w:r w:rsidRPr="009D5DA1">
        <w:rPr>
          <w:rFonts w:ascii="Times New Roman" w:hAnsi="Times New Roman"/>
          <w:b/>
          <w:sz w:val="28"/>
          <w:szCs w:val="28"/>
        </w:rPr>
        <w:t>0</w:t>
      </w:r>
      <w:r w:rsidR="00825942">
        <w:rPr>
          <w:rFonts w:ascii="Times New Roman" w:hAnsi="Times New Roman"/>
          <w:b/>
          <w:sz w:val="28"/>
          <w:szCs w:val="28"/>
        </w:rPr>
        <w:t>9</w:t>
      </w:r>
      <w:r w:rsidRPr="009D5DA1">
        <w:rPr>
          <w:rFonts w:ascii="Times New Roman" w:hAnsi="Times New Roman"/>
          <w:b/>
          <w:sz w:val="28"/>
          <w:szCs w:val="28"/>
        </w:rPr>
        <w:t>.01.202</w:t>
      </w:r>
      <w:r w:rsidR="00825942">
        <w:rPr>
          <w:rFonts w:ascii="Times New Roman" w:hAnsi="Times New Roman"/>
          <w:b/>
          <w:sz w:val="28"/>
          <w:szCs w:val="28"/>
        </w:rPr>
        <w:t>6</w:t>
      </w:r>
      <w:r w:rsidRPr="009D5DA1">
        <w:rPr>
          <w:rFonts w:ascii="Times New Roman" w:hAnsi="Times New Roman"/>
          <w:b/>
          <w:sz w:val="28"/>
          <w:szCs w:val="28"/>
        </w:rPr>
        <w:t>г.:</w:t>
      </w:r>
    </w:p>
    <w:p w:rsidR="008B05EE" w:rsidRPr="00B54C5C" w:rsidRDefault="008B05EE" w:rsidP="008B05EE">
      <w:pPr>
        <w:ind w:left="-142"/>
        <w:jc w:val="both"/>
        <w:rPr>
          <w:b/>
          <w:sz w:val="20"/>
          <w:szCs w:val="20"/>
          <w:u w:val="single"/>
        </w:rPr>
      </w:pPr>
      <w:r w:rsidRPr="00B54C5C">
        <w:rPr>
          <w:b/>
          <w:sz w:val="20"/>
          <w:szCs w:val="20"/>
          <w:u w:val="single"/>
        </w:rPr>
        <w:t>с 08:00 до 13:00</w:t>
      </w:r>
    </w:p>
    <w:p w:rsidR="008B05EE" w:rsidRDefault="008B05EE" w:rsidP="008B05EE">
      <w:pPr>
        <w:ind w:left="-142"/>
        <w:jc w:val="both"/>
      </w:pPr>
      <w:r>
        <w:t xml:space="preserve">Врач – терапевт участковый –  </w:t>
      </w:r>
      <w:r w:rsidR="005879DE">
        <w:t>Селезнев Д.А</w:t>
      </w:r>
      <w:r>
        <w:t>.</w:t>
      </w:r>
      <w:r w:rsidR="000B51B8">
        <w:t>;</w:t>
      </w:r>
    </w:p>
    <w:p w:rsidR="00611DBC" w:rsidRPr="00E80EE4" w:rsidRDefault="008B05EE" w:rsidP="00323B4C">
      <w:pPr>
        <w:ind w:left="-142"/>
        <w:jc w:val="both"/>
      </w:pPr>
      <w:r>
        <w:t>М</w:t>
      </w:r>
      <w:r w:rsidRPr="00E80EE4">
        <w:t xml:space="preserve">едицинская сестра участковая – </w:t>
      </w:r>
      <w:proofErr w:type="spellStart"/>
      <w:r w:rsidR="005879DE">
        <w:t>Кокина</w:t>
      </w:r>
      <w:proofErr w:type="spellEnd"/>
      <w:r w:rsidR="005879DE">
        <w:t xml:space="preserve"> Д.Н</w:t>
      </w:r>
      <w:r w:rsidR="002E267F">
        <w:t>.</w:t>
      </w:r>
      <w:r w:rsidR="000B51B8">
        <w:t>;</w:t>
      </w:r>
    </w:p>
    <w:p w:rsidR="008B05EE" w:rsidRPr="002843E9" w:rsidRDefault="008B05EE" w:rsidP="008B05EE">
      <w:pPr>
        <w:ind w:left="-142"/>
        <w:jc w:val="both"/>
      </w:pPr>
      <w:r w:rsidRPr="002843E9">
        <w:t>Врач-акушер-гинеколог  - Дементьева А.Л.</w:t>
      </w:r>
      <w:r w:rsidR="000B51B8" w:rsidRPr="002843E9">
        <w:t>;</w:t>
      </w:r>
    </w:p>
    <w:p w:rsidR="008B05EE" w:rsidRDefault="008B05EE" w:rsidP="008B05EE">
      <w:pPr>
        <w:ind w:left="-142"/>
        <w:jc w:val="both"/>
      </w:pPr>
      <w:r w:rsidRPr="002843E9">
        <w:t xml:space="preserve">Акушерка </w:t>
      </w:r>
      <w:r w:rsidR="00611DBC" w:rsidRPr="002843E9">
        <w:t>ж/к</w:t>
      </w:r>
      <w:r w:rsidRPr="002843E9">
        <w:t xml:space="preserve"> – </w:t>
      </w:r>
      <w:r w:rsidR="00611DBC" w:rsidRPr="002843E9">
        <w:t>Щепина С.Н</w:t>
      </w:r>
      <w:r w:rsidRPr="002843E9">
        <w:t>.</w:t>
      </w:r>
      <w:r w:rsidR="000B51B8" w:rsidRPr="002843E9">
        <w:t>;</w:t>
      </w:r>
    </w:p>
    <w:p w:rsidR="00880D44" w:rsidRPr="002843E9" w:rsidRDefault="00880D44" w:rsidP="00880D44">
      <w:pPr>
        <w:ind w:left="-142"/>
        <w:jc w:val="both"/>
      </w:pPr>
      <w:r w:rsidRPr="002843E9">
        <w:t xml:space="preserve">Врач-травматолог-ортопед (хирург) – </w:t>
      </w:r>
      <w:r>
        <w:t>Васильева Н.Ю</w:t>
      </w:r>
      <w:r w:rsidRPr="002843E9">
        <w:t>.;</w:t>
      </w:r>
    </w:p>
    <w:p w:rsidR="00880D44" w:rsidRDefault="00880D44" w:rsidP="00880D44">
      <w:pPr>
        <w:ind w:left="-142"/>
        <w:jc w:val="both"/>
      </w:pPr>
      <w:r w:rsidRPr="002843E9">
        <w:t>Медицинская сестра хирургического кабинета - Смирнова Л.В.;</w:t>
      </w:r>
    </w:p>
    <w:p w:rsidR="00790B00" w:rsidRPr="00E80EE4" w:rsidRDefault="00790B00" w:rsidP="008B05EE">
      <w:pPr>
        <w:ind w:left="-142"/>
        <w:jc w:val="both"/>
      </w:pPr>
      <w:r>
        <w:t>Медицинская сестра</w:t>
      </w:r>
      <w:r w:rsidR="00B94A80">
        <w:t xml:space="preserve"> (кабинет профилактики)</w:t>
      </w:r>
      <w:r>
        <w:t xml:space="preserve"> </w:t>
      </w:r>
      <w:r w:rsidR="005879DE">
        <w:t>– Смирнова</w:t>
      </w:r>
      <w:r>
        <w:t xml:space="preserve"> А.А.;</w:t>
      </w:r>
    </w:p>
    <w:p w:rsidR="008B05EE" w:rsidRPr="00323B4C" w:rsidRDefault="00323B4C" w:rsidP="008B05EE">
      <w:pPr>
        <w:ind w:left="-142"/>
        <w:jc w:val="both"/>
      </w:pPr>
      <w:r w:rsidRPr="00323B4C">
        <w:t>Врач-стоматолог –</w:t>
      </w:r>
      <w:r w:rsidR="00790B00" w:rsidRPr="00323B4C">
        <w:t xml:space="preserve"> </w:t>
      </w:r>
      <w:proofErr w:type="spellStart"/>
      <w:r w:rsidRPr="00323B4C">
        <w:t>Пантухов</w:t>
      </w:r>
      <w:proofErr w:type="spellEnd"/>
      <w:r w:rsidRPr="00323B4C">
        <w:t xml:space="preserve"> В.Э</w:t>
      </w:r>
      <w:r w:rsidR="008B05EE" w:rsidRPr="00323B4C">
        <w:t>.</w:t>
      </w:r>
      <w:r w:rsidR="000B51B8" w:rsidRPr="00323B4C">
        <w:t>;</w:t>
      </w:r>
    </w:p>
    <w:p w:rsidR="008B05EE" w:rsidRDefault="008B05EE" w:rsidP="008B05EE">
      <w:pPr>
        <w:ind w:left="-142"/>
        <w:jc w:val="both"/>
      </w:pPr>
      <w:r w:rsidRPr="00323B4C">
        <w:t xml:space="preserve">Медицинская сестра стоматологического кабинета – </w:t>
      </w:r>
      <w:proofErr w:type="spellStart"/>
      <w:r w:rsidR="00323B4C" w:rsidRPr="00323B4C">
        <w:t>Тарелкина</w:t>
      </w:r>
      <w:proofErr w:type="spellEnd"/>
      <w:r w:rsidR="00323B4C" w:rsidRPr="00323B4C">
        <w:t xml:space="preserve"> М.В</w:t>
      </w:r>
      <w:r w:rsidR="00545AE5" w:rsidRPr="00323B4C">
        <w:t>.;</w:t>
      </w:r>
    </w:p>
    <w:p w:rsidR="00323B4C" w:rsidRPr="00545AE5" w:rsidRDefault="00323B4C" w:rsidP="008B05EE">
      <w:pPr>
        <w:ind w:left="-142"/>
        <w:jc w:val="both"/>
      </w:pPr>
      <w:r>
        <w:t>Врач-эпидемиолог – Веселова Е.В.;</w:t>
      </w:r>
    </w:p>
    <w:p w:rsidR="008B05EE" w:rsidRDefault="008B05EE" w:rsidP="008B05EE">
      <w:pPr>
        <w:ind w:left="-142"/>
        <w:jc w:val="both"/>
      </w:pPr>
      <w:r w:rsidRPr="002843E9">
        <w:t xml:space="preserve">Врач-рентгенолог – </w:t>
      </w:r>
      <w:r w:rsidR="002843E9" w:rsidRPr="002843E9">
        <w:t>Богдан И.Н</w:t>
      </w:r>
      <w:r w:rsidRPr="002843E9">
        <w:t>.</w:t>
      </w:r>
      <w:r w:rsidR="000B51B8" w:rsidRPr="002843E9">
        <w:t>;</w:t>
      </w:r>
    </w:p>
    <w:p w:rsidR="008B05EE" w:rsidRPr="007B0FCE" w:rsidRDefault="002843E9" w:rsidP="007B0FCE">
      <w:pPr>
        <w:ind w:left="-142"/>
        <w:jc w:val="both"/>
      </w:pPr>
      <w:proofErr w:type="spellStart"/>
      <w:r w:rsidRPr="00B3352C">
        <w:t>Рентгенолаборант</w:t>
      </w:r>
      <w:proofErr w:type="spellEnd"/>
      <w:r w:rsidRPr="00B3352C">
        <w:t xml:space="preserve"> – </w:t>
      </w:r>
      <w:r w:rsidR="00B3352C" w:rsidRPr="00B3352C">
        <w:t>Смирнов Н.А</w:t>
      </w:r>
      <w:r w:rsidRPr="00B3352C">
        <w:t>.;</w:t>
      </w:r>
    </w:p>
    <w:p w:rsidR="00545AE5" w:rsidRPr="002843E9" w:rsidRDefault="008B05EE" w:rsidP="002843E9">
      <w:pPr>
        <w:ind w:left="-142"/>
        <w:jc w:val="both"/>
        <w:rPr>
          <w:highlight w:val="yellow"/>
        </w:rPr>
      </w:pPr>
      <w:r w:rsidRPr="002843E9">
        <w:t xml:space="preserve">Медицинская сестра процедурная – </w:t>
      </w:r>
      <w:r w:rsidR="00611DBC" w:rsidRPr="002843E9">
        <w:t>Алиева О.С</w:t>
      </w:r>
      <w:r w:rsidRPr="002843E9">
        <w:t>.</w:t>
      </w:r>
      <w:r w:rsidR="000B51B8" w:rsidRPr="002843E9">
        <w:t>;</w:t>
      </w:r>
    </w:p>
    <w:p w:rsidR="008B05EE" w:rsidRPr="00E80EE4" w:rsidRDefault="005879DE" w:rsidP="008B05EE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Оператор ЭВМ</w:t>
      </w:r>
      <w:r w:rsidR="008B05EE" w:rsidRPr="00E80EE4">
        <w:rPr>
          <w:rFonts w:ascii="Times New Roman" w:hAnsi="Times New Roman"/>
          <w:sz w:val="24"/>
          <w:szCs w:val="24"/>
        </w:rPr>
        <w:t xml:space="preserve"> </w:t>
      </w:r>
      <w:r w:rsidR="002843E9">
        <w:rPr>
          <w:rFonts w:ascii="Times New Roman" w:hAnsi="Times New Roman"/>
          <w:sz w:val="24"/>
          <w:szCs w:val="24"/>
        </w:rPr>
        <w:t xml:space="preserve">(медицинский регистратор) </w:t>
      </w:r>
      <w:r w:rsidR="008B05EE" w:rsidRPr="00E80EE4"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Котельникова С.Г</w:t>
      </w:r>
      <w:r w:rsidR="008B05EE">
        <w:rPr>
          <w:rFonts w:ascii="Times New Roman" w:hAnsi="Times New Roman"/>
          <w:sz w:val="24"/>
          <w:szCs w:val="24"/>
        </w:rPr>
        <w:t>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8B05EE" w:rsidRPr="00E80EE4" w:rsidRDefault="008B05EE" w:rsidP="008B05EE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E80EE4">
        <w:rPr>
          <w:rFonts w:ascii="Times New Roman" w:hAnsi="Times New Roman"/>
          <w:sz w:val="24"/>
          <w:szCs w:val="24"/>
        </w:rPr>
        <w:t xml:space="preserve">Уборщица –  </w:t>
      </w:r>
      <w:proofErr w:type="spellStart"/>
      <w:r w:rsidR="00611DBC">
        <w:rPr>
          <w:rFonts w:ascii="Times New Roman" w:hAnsi="Times New Roman"/>
          <w:sz w:val="24"/>
          <w:szCs w:val="24"/>
        </w:rPr>
        <w:t>Корытова</w:t>
      </w:r>
      <w:proofErr w:type="spellEnd"/>
      <w:r w:rsidR="00611DBC">
        <w:rPr>
          <w:rFonts w:ascii="Times New Roman" w:hAnsi="Times New Roman"/>
          <w:sz w:val="24"/>
          <w:szCs w:val="24"/>
        </w:rPr>
        <w:t xml:space="preserve"> Т.Н</w:t>
      </w:r>
      <w:r>
        <w:rPr>
          <w:rFonts w:ascii="Times New Roman" w:hAnsi="Times New Roman"/>
          <w:sz w:val="24"/>
          <w:szCs w:val="24"/>
        </w:rPr>
        <w:t>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8B05EE" w:rsidRPr="002843E9" w:rsidRDefault="008B05EE" w:rsidP="008B05EE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2843E9">
        <w:rPr>
          <w:rFonts w:ascii="Times New Roman" w:hAnsi="Times New Roman"/>
          <w:sz w:val="24"/>
          <w:szCs w:val="24"/>
        </w:rPr>
        <w:t xml:space="preserve">Уборщица ж/к </w:t>
      </w:r>
      <w:proofErr w:type="gramStart"/>
      <w:r w:rsidRPr="002843E9">
        <w:rPr>
          <w:rFonts w:ascii="Times New Roman" w:hAnsi="Times New Roman"/>
          <w:sz w:val="24"/>
          <w:szCs w:val="24"/>
        </w:rPr>
        <w:t>–  Смирнова</w:t>
      </w:r>
      <w:proofErr w:type="gramEnd"/>
      <w:r w:rsidRPr="002843E9">
        <w:rPr>
          <w:rFonts w:ascii="Times New Roman" w:hAnsi="Times New Roman"/>
          <w:sz w:val="24"/>
          <w:szCs w:val="24"/>
        </w:rPr>
        <w:t xml:space="preserve"> Т.В.</w:t>
      </w:r>
      <w:r w:rsidR="000B51B8" w:rsidRPr="002843E9">
        <w:rPr>
          <w:rFonts w:ascii="Times New Roman" w:hAnsi="Times New Roman"/>
          <w:sz w:val="24"/>
          <w:szCs w:val="24"/>
        </w:rPr>
        <w:t>;</w:t>
      </w:r>
    </w:p>
    <w:p w:rsidR="00790B00" w:rsidRPr="00E80EE4" w:rsidRDefault="00790B00" w:rsidP="008B05EE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2843E9">
        <w:rPr>
          <w:rFonts w:ascii="Times New Roman" w:hAnsi="Times New Roman"/>
          <w:sz w:val="24"/>
          <w:szCs w:val="24"/>
        </w:rPr>
        <w:t>Уборщица стоматологического кабинета – Тихомирова И.Г.;</w:t>
      </w:r>
    </w:p>
    <w:p w:rsidR="008B05EE" w:rsidRPr="00300567" w:rsidRDefault="008B05EE" w:rsidP="008B05EE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 w:rsidRPr="00300567">
        <w:rPr>
          <w:rFonts w:ascii="Times New Roman" w:hAnsi="Times New Roman"/>
          <w:sz w:val="24"/>
          <w:szCs w:val="24"/>
        </w:rPr>
        <w:t xml:space="preserve">Врач-педиатр участковый – </w:t>
      </w:r>
      <w:proofErr w:type="spellStart"/>
      <w:r w:rsidR="005879DE">
        <w:rPr>
          <w:rFonts w:ascii="Times New Roman" w:hAnsi="Times New Roman"/>
          <w:sz w:val="24"/>
          <w:szCs w:val="24"/>
        </w:rPr>
        <w:t>Хухрина</w:t>
      </w:r>
      <w:proofErr w:type="spellEnd"/>
      <w:r w:rsidR="005879DE">
        <w:rPr>
          <w:rFonts w:ascii="Times New Roman" w:hAnsi="Times New Roman"/>
          <w:sz w:val="24"/>
          <w:szCs w:val="24"/>
        </w:rPr>
        <w:t xml:space="preserve"> Н.Н</w:t>
      </w:r>
      <w:r w:rsidR="000B51B8">
        <w:rPr>
          <w:rFonts w:ascii="Times New Roman" w:hAnsi="Times New Roman"/>
          <w:sz w:val="24"/>
          <w:szCs w:val="24"/>
        </w:rPr>
        <w:t>.;</w:t>
      </w:r>
    </w:p>
    <w:p w:rsidR="008B05EE" w:rsidRDefault="008B05EE" w:rsidP="008B05EE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 w:rsidRPr="00300567">
        <w:rPr>
          <w:rFonts w:ascii="Times New Roman" w:hAnsi="Times New Roman"/>
          <w:sz w:val="24"/>
          <w:szCs w:val="24"/>
        </w:rPr>
        <w:t xml:space="preserve">Медицинская сестра участковая – </w:t>
      </w:r>
      <w:r w:rsidR="005879DE">
        <w:rPr>
          <w:rFonts w:ascii="Times New Roman" w:hAnsi="Times New Roman"/>
          <w:sz w:val="24"/>
          <w:szCs w:val="24"/>
        </w:rPr>
        <w:t>Слепнёва Л.А</w:t>
      </w:r>
      <w:r>
        <w:rPr>
          <w:rFonts w:ascii="Times New Roman" w:hAnsi="Times New Roman"/>
          <w:sz w:val="24"/>
          <w:szCs w:val="24"/>
        </w:rPr>
        <w:t>.</w:t>
      </w:r>
      <w:r w:rsidR="000B51B8">
        <w:rPr>
          <w:rFonts w:ascii="Times New Roman" w:hAnsi="Times New Roman"/>
          <w:sz w:val="24"/>
          <w:szCs w:val="24"/>
        </w:rPr>
        <w:t>;</w:t>
      </w:r>
    </w:p>
    <w:p w:rsidR="008B05EE" w:rsidRPr="00E80EE4" w:rsidRDefault="00264A9E" w:rsidP="0073694C">
      <w:pPr>
        <w:pStyle w:val="af2"/>
        <w:spacing w:line="240" w:lineRule="auto"/>
        <w:ind w:left="-142"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Медицинск</w:t>
      </w:r>
      <w:r w:rsidR="005879DE">
        <w:rPr>
          <w:rFonts w:ascii="Times New Roman" w:hAnsi="Times New Roman"/>
          <w:sz w:val="24"/>
          <w:szCs w:val="24"/>
        </w:rPr>
        <w:t>ая сестра процедурная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5879DE">
        <w:rPr>
          <w:rFonts w:ascii="Times New Roman" w:hAnsi="Times New Roman"/>
          <w:sz w:val="24"/>
          <w:szCs w:val="24"/>
        </w:rPr>
        <w:t>Кузнецова Н.И</w:t>
      </w:r>
      <w:r w:rsidR="008B05EE">
        <w:rPr>
          <w:rFonts w:ascii="Times New Roman" w:hAnsi="Times New Roman"/>
          <w:sz w:val="24"/>
          <w:szCs w:val="24"/>
        </w:rPr>
        <w:t>.</w:t>
      </w:r>
    </w:p>
    <w:p w:rsidR="0042454A" w:rsidRDefault="0042454A" w:rsidP="008B05EE">
      <w:pPr>
        <w:jc w:val="both"/>
        <w:rPr>
          <w:b/>
          <w:sz w:val="20"/>
          <w:szCs w:val="20"/>
          <w:u w:val="single"/>
        </w:rPr>
      </w:pPr>
    </w:p>
    <w:p w:rsidR="00071D34" w:rsidRPr="00E80EE4" w:rsidRDefault="00071D34" w:rsidP="008B05EE">
      <w:pPr>
        <w:pStyle w:val="af2"/>
        <w:spacing w:line="240" w:lineRule="auto"/>
        <w:ind w:left="-142"/>
        <w:rPr>
          <w:rFonts w:ascii="Times New Roman" w:hAnsi="Times New Roman"/>
          <w:sz w:val="24"/>
          <w:szCs w:val="24"/>
        </w:rPr>
      </w:pPr>
    </w:p>
    <w:p w:rsidR="001277F7" w:rsidRPr="00C8388E" w:rsidRDefault="001277F7" w:rsidP="00B1528E">
      <w:pPr>
        <w:pStyle w:val="af2"/>
        <w:spacing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C8388E">
        <w:rPr>
          <w:rFonts w:ascii="Times New Roman" w:hAnsi="Times New Roman"/>
          <w:b/>
          <w:sz w:val="28"/>
          <w:szCs w:val="28"/>
        </w:rPr>
        <w:t>Калининская</w:t>
      </w:r>
      <w:r w:rsidR="006668B7">
        <w:rPr>
          <w:rFonts w:ascii="Times New Roman" w:hAnsi="Times New Roman"/>
          <w:b/>
          <w:sz w:val="28"/>
          <w:szCs w:val="28"/>
        </w:rPr>
        <w:t xml:space="preserve"> участковая больница</w:t>
      </w:r>
    </w:p>
    <w:p w:rsidR="001277F7" w:rsidRPr="00B4626B" w:rsidRDefault="00825942" w:rsidP="002466C1">
      <w:pPr>
        <w:ind w:left="-142"/>
        <w:jc w:val="both"/>
        <w:rPr>
          <w:b/>
          <w:sz w:val="20"/>
          <w:szCs w:val="20"/>
          <w:u w:val="single"/>
        </w:rPr>
      </w:pPr>
      <w:r>
        <w:rPr>
          <w:b/>
          <w:sz w:val="28"/>
          <w:szCs w:val="28"/>
        </w:rPr>
        <w:t>03</w:t>
      </w:r>
      <w:r w:rsidR="001277F7" w:rsidRPr="00B4626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01</w:t>
      </w:r>
      <w:r w:rsidR="001277F7" w:rsidRPr="00B4626B">
        <w:rPr>
          <w:b/>
          <w:sz w:val="28"/>
          <w:szCs w:val="28"/>
        </w:rPr>
        <w:t>.</w:t>
      </w:r>
      <w:r w:rsidR="008B05EE">
        <w:rPr>
          <w:b/>
          <w:sz w:val="28"/>
          <w:szCs w:val="28"/>
        </w:rPr>
        <w:t>202</w:t>
      </w:r>
      <w:r>
        <w:rPr>
          <w:b/>
          <w:sz w:val="28"/>
          <w:szCs w:val="28"/>
        </w:rPr>
        <w:t>6</w:t>
      </w:r>
      <w:r w:rsidR="00B4626B" w:rsidRPr="00B4626B">
        <w:rPr>
          <w:b/>
          <w:sz w:val="28"/>
          <w:szCs w:val="28"/>
        </w:rPr>
        <w:t>г</w:t>
      </w:r>
      <w:r w:rsidR="00B4626B" w:rsidRPr="00B4626B">
        <w:rPr>
          <w:sz w:val="28"/>
          <w:szCs w:val="28"/>
        </w:rPr>
        <w:t>.</w:t>
      </w:r>
      <w:r w:rsidR="00AF6E80">
        <w:rPr>
          <w:sz w:val="28"/>
          <w:szCs w:val="28"/>
        </w:rPr>
        <w:t xml:space="preserve">  </w:t>
      </w:r>
      <w:r w:rsidR="00B4626B" w:rsidRPr="00B4626B">
        <w:rPr>
          <w:b/>
          <w:sz w:val="20"/>
          <w:szCs w:val="20"/>
          <w:u w:val="single"/>
        </w:rPr>
        <w:t>с 08:00 до 13:00</w:t>
      </w:r>
      <w:r w:rsidR="001277F7" w:rsidRPr="00B4626B">
        <w:rPr>
          <w:b/>
          <w:sz w:val="28"/>
          <w:szCs w:val="28"/>
        </w:rPr>
        <w:t xml:space="preserve"> </w:t>
      </w:r>
    </w:p>
    <w:p w:rsidR="00457611" w:rsidRPr="00B4626B" w:rsidRDefault="006F5D30" w:rsidP="009657EB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Врач</w:t>
      </w:r>
      <w:r w:rsidR="009657EB">
        <w:rPr>
          <w:rFonts w:ascii="Times New Roman" w:hAnsi="Times New Roman"/>
          <w:sz w:val="24"/>
          <w:szCs w:val="24"/>
        </w:rPr>
        <w:t>-терапевт участковый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9657EB">
        <w:rPr>
          <w:rFonts w:ascii="Times New Roman" w:hAnsi="Times New Roman"/>
          <w:sz w:val="24"/>
          <w:szCs w:val="24"/>
        </w:rPr>
        <w:t>Матвеева Н.И</w:t>
      </w:r>
      <w:r>
        <w:rPr>
          <w:rFonts w:ascii="Times New Roman" w:hAnsi="Times New Roman"/>
          <w:sz w:val="24"/>
          <w:szCs w:val="24"/>
        </w:rPr>
        <w:t>.</w:t>
      </w:r>
      <w:r w:rsidR="001277F7" w:rsidRPr="00B4626B">
        <w:rPr>
          <w:rFonts w:ascii="Times New Roman" w:hAnsi="Times New Roman"/>
          <w:sz w:val="24"/>
          <w:szCs w:val="24"/>
        </w:rPr>
        <w:t>, медицинская сестра</w:t>
      </w:r>
      <w:r w:rsidR="005879DE">
        <w:rPr>
          <w:rFonts w:ascii="Times New Roman" w:hAnsi="Times New Roman"/>
          <w:sz w:val="24"/>
          <w:szCs w:val="24"/>
        </w:rPr>
        <w:t xml:space="preserve"> участковая</w:t>
      </w:r>
      <w:r w:rsidR="001277F7" w:rsidRPr="00B4626B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B4626B" w:rsidRPr="00B4626B">
        <w:rPr>
          <w:rFonts w:ascii="Times New Roman" w:hAnsi="Times New Roman"/>
          <w:sz w:val="24"/>
          <w:szCs w:val="24"/>
        </w:rPr>
        <w:t>Столярова</w:t>
      </w:r>
      <w:proofErr w:type="spellEnd"/>
      <w:r w:rsidR="00B4626B" w:rsidRPr="00B4626B">
        <w:rPr>
          <w:rFonts w:ascii="Times New Roman" w:hAnsi="Times New Roman"/>
          <w:sz w:val="24"/>
          <w:szCs w:val="24"/>
        </w:rPr>
        <w:t xml:space="preserve"> Н.Р</w:t>
      </w:r>
      <w:r w:rsidR="001277F7" w:rsidRPr="00B4626B">
        <w:rPr>
          <w:rFonts w:ascii="Times New Roman" w:hAnsi="Times New Roman"/>
          <w:sz w:val="24"/>
          <w:szCs w:val="24"/>
        </w:rPr>
        <w:t>.</w:t>
      </w:r>
    </w:p>
    <w:p w:rsidR="0042454A" w:rsidRPr="00B4626B" w:rsidRDefault="0042454A" w:rsidP="0042454A">
      <w:pPr>
        <w:ind w:left="-142"/>
        <w:jc w:val="both"/>
        <w:rPr>
          <w:b/>
          <w:sz w:val="20"/>
          <w:szCs w:val="20"/>
          <w:u w:val="single"/>
        </w:rPr>
      </w:pPr>
      <w:r>
        <w:rPr>
          <w:b/>
          <w:sz w:val="28"/>
          <w:szCs w:val="28"/>
        </w:rPr>
        <w:t>0</w:t>
      </w:r>
      <w:r w:rsidR="009657EB">
        <w:rPr>
          <w:b/>
          <w:sz w:val="28"/>
          <w:szCs w:val="28"/>
        </w:rPr>
        <w:t>6</w:t>
      </w:r>
      <w:r w:rsidRPr="00B4626B">
        <w:rPr>
          <w:b/>
          <w:sz w:val="28"/>
          <w:szCs w:val="28"/>
        </w:rPr>
        <w:t>.0</w:t>
      </w:r>
      <w:r w:rsidR="006668B7">
        <w:rPr>
          <w:b/>
          <w:sz w:val="28"/>
          <w:szCs w:val="28"/>
        </w:rPr>
        <w:t>1</w:t>
      </w:r>
      <w:r w:rsidRPr="00B4626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202</w:t>
      </w:r>
      <w:r w:rsidR="00825942">
        <w:rPr>
          <w:b/>
          <w:sz w:val="28"/>
          <w:szCs w:val="28"/>
        </w:rPr>
        <w:t>6</w:t>
      </w:r>
      <w:r w:rsidRPr="00B4626B">
        <w:rPr>
          <w:b/>
          <w:sz w:val="28"/>
          <w:szCs w:val="28"/>
        </w:rPr>
        <w:t>г</w:t>
      </w:r>
      <w:r w:rsidRPr="00B4626B">
        <w:rPr>
          <w:sz w:val="28"/>
          <w:szCs w:val="28"/>
        </w:rPr>
        <w:t>.</w:t>
      </w:r>
      <w:r>
        <w:rPr>
          <w:sz w:val="28"/>
          <w:szCs w:val="28"/>
        </w:rPr>
        <w:t xml:space="preserve">  </w:t>
      </w:r>
      <w:r w:rsidRPr="00B4626B">
        <w:rPr>
          <w:b/>
          <w:sz w:val="20"/>
          <w:szCs w:val="20"/>
          <w:u w:val="single"/>
        </w:rPr>
        <w:t>с 08:00 до 13:00</w:t>
      </w:r>
      <w:r w:rsidRPr="00B4626B">
        <w:rPr>
          <w:b/>
          <w:sz w:val="28"/>
          <w:szCs w:val="28"/>
        </w:rPr>
        <w:t xml:space="preserve"> </w:t>
      </w:r>
    </w:p>
    <w:p w:rsidR="0042454A" w:rsidRPr="00B4626B" w:rsidRDefault="009657EB" w:rsidP="0042454A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Врач-терапевт участковый – Матвеева Н.И</w:t>
      </w:r>
      <w:r w:rsidR="006F5D30">
        <w:rPr>
          <w:rFonts w:ascii="Times New Roman" w:hAnsi="Times New Roman"/>
          <w:sz w:val="24"/>
          <w:szCs w:val="24"/>
        </w:rPr>
        <w:t>.</w:t>
      </w:r>
      <w:r w:rsidR="0042454A" w:rsidRPr="00B4626B">
        <w:rPr>
          <w:rFonts w:ascii="Times New Roman" w:hAnsi="Times New Roman"/>
          <w:sz w:val="24"/>
          <w:szCs w:val="24"/>
        </w:rPr>
        <w:t xml:space="preserve">, медицинская сестра – </w:t>
      </w:r>
      <w:proofErr w:type="spellStart"/>
      <w:r>
        <w:rPr>
          <w:rFonts w:ascii="Times New Roman" w:hAnsi="Times New Roman"/>
          <w:sz w:val="24"/>
          <w:szCs w:val="24"/>
        </w:rPr>
        <w:t>Евневич</w:t>
      </w:r>
      <w:proofErr w:type="spellEnd"/>
      <w:r>
        <w:rPr>
          <w:rFonts w:ascii="Times New Roman" w:hAnsi="Times New Roman"/>
          <w:sz w:val="24"/>
          <w:szCs w:val="24"/>
        </w:rPr>
        <w:t xml:space="preserve"> О.Н</w:t>
      </w:r>
      <w:r w:rsidR="0042454A" w:rsidRPr="00B4626B">
        <w:rPr>
          <w:rFonts w:ascii="Times New Roman" w:hAnsi="Times New Roman"/>
          <w:sz w:val="24"/>
          <w:szCs w:val="24"/>
        </w:rPr>
        <w:t>.</w:t>
      </w:r>
      <w:r w:rsidR="00626B32">
        <w:rPr>
          <w:rFonts w:ascii="Times New Roman" w:hAnsi="Times New Roman"/>
          <w:sz w:val="24"/>
          <w:szCs w:val="24"/>
        </w:rPr>
        <w:t>, врач-стоматолог – Соболева А.В.</w:t>
      </w:r>
    </w:p>
    <w:p w:rsidR="0042454A" w:rsidRDefault="0042454A" w:rsidP="0042454A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545AE5">
        <w:rPr>
          <w:rFonts w:ascii="Times New Roman" w:hAnsi="Times New Roman"/>
          <w:sz w:val="24"/>
          <w:szCs w:val="24"/>
        </w:rPr>
        <w:t>Уборщица</w:t>
      </w:r>
      <w:r w:rsidR="009657EB">
        <w:rPr>
          <w:rFonts w:ascii="Times New Roman" w:hAnsi="Times New Roman"/>
          <w:sz w:val="24"/>
          <w:szCs w:val="24"/>
        </w:rPr>
        <w:t xml:space="preserve"> -</w:t>
      </w:r>
      <w:r w:rsidRPr="00545AE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45AE5">
        <w:rPr>
          <w:rFonts w:ascii="Times New Roman" w:hAnsi="Times New Roman"/>
          <w:sz w:val="24"/>
          <w:szCs w:val="24"/>
        </w:rPr>
        <w:t>Шотина</w:t>
      </w:r>
      <w:proofErr w:type="spellEnd"/>
      <w:r w:rsidRPr="00545AE5">
        <w:rPr>
          <w:rFonts w:ascii="Times New Roman" w:hAnsi="Times New Roman"/>
          <w:sz w:val="24"/>
          <w:szCs w:val="24"/>
        </w:rPr>
        <w:t xml:space="preserve"> Е.В.</w:t>
      </w:r>
      <w:r w:rsidR="00457611">
        <w:rPr>
          <w:rFonts w:ascii="Times New Roman" w:hAnsi="Times New Roman"/>
          <w:sz w:val="24"/>
          <w:szCs w:val="24"/>
        </w:rPr>
        <w:t>, Кладовщик – Федотова Г.Н.</w:t>
      </w:r>
    </w:p>
    <w:p w:rsidR="00223A07" w:rsidRDefault="00223A07" w:rsidP="0042454A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223A07" w:rsidRDefault="00223A07" w:rsidP="0042454A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Отделение скорой медицинской помощи работает согласно утвержденного графика.</w:t>
      </w:r>
    </w:p>
    <w:p w:rsidR="0042454A" w:rsidRDefault="0042454A" w:rsidP="002466C1">
      <w:pPr>
        <w:pStyle w:val="af2"/>
        <w:spacing w:line="240" w:lineRule="auto"/>
        <w:ind w:left="-142"/>
        <w:jc w:val="both"/>
        <w:rPr>
          <w:rFonts w:ascii="Times New Roman" w:hAnsi="Times New Roman"/>
          <w:b/>
          <w:sz w:val="28"/>
          <w:szCs w:val="28"/>
        </w:rPr>
      </w:pPr>
    </w:p>
    <w:p w:rsidR="001277F7" w:rsidRPr="00E80EE4" w:rsidRDefault="00825942" w:rsidP="002466C1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03</w:t>
      </w:r>
      <w:r w:rsidR="001277F7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01</w:t>
      </w:r>
      <w:r w:rsidR="001277F7">
        <w:rPr>
          <w:rFonts w:ascii="Times New Roman" w:hAnsi="Times New Roman"/>
          <w:b/>
          <w:sz w:val="28"/>
          <w:szCs w:val="28"/>
        </w:rPr>
        <w:t>.</w:t>
      </w:r>
      <w:r w:rsidR="005C0E6D"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</w:rPr>
        <w:t>6</w:t>
      </w:r>
      <w:r w:rsidR="00AF6E80">
        <w:rPr>
          <w:rFonts w:ascii="Times New Roman" w:hAnsi="Times New Roman"/>
          <w:b/>
          <w:sz w:val="28"/>
          <w:szCs w:val="28"/>
        </w:rPr>
        <w:t>г</w:t>
      </w:r>
      <w:r w:rsidR="005C0E6D">
        <w:rPr>
          <w:rFonts w:ascii="Times New Roman" w:hAnsi="Times New Roman"/>
          <w:b/>
          <w:sz w:val="28"/>
          <w:szCs w:val="28"/>
        </w:rPr>
        <w:t>,</w:t>
      </w:r>
      <w:r w:rsidR="009657EB">
        <w:rPr>
          <w:rFonts w:ascii="Times New Roman" w:hAnsi="Times New Roman"/>
          <w:b/>
          <w:sz w:val="28"/>
          <w:szCs w:val="28"/>
        </w:rPr>
        <w:t xml:space="preserve"> </w:t>
      </w:r>
      <w:r w:rsidR="00071D34">
        <w:rPr>
          <w:rFonts w:ascii="Times New Roman" w:hAnsi="Times New Roman"/>
          <w:b/>
          <w:sz w:val="28"/>
          <w:szCs w:val="28"/>
        </w:rPr>
        <w:t>0</w:t>
      </w:r>
      <w:r>
        <w:rPr>
          <w:rFonts w:ascii="Times New Roman" w:hAnsi="Times New Roman"/>
          <w:b/>
          <w:sz w:val="28"/>
          <w:szCs w:val="28"/>
        </w:rPr>
        <w:t>6</w:t>
      </w:r>
      <w:r w:rsidR="00071D34">
        <w:rPr>
          <w:rFonts w:ascii="Times New Roman" w:hAnsi="Times New Roman"/>
          <w:b/>
          <w:sz w:val="28"/>
          <w:szCs w:val="28"/>
        </w:rPr>
        <w:t>.01.202</w:t>
      </w:r>
      <w:r>
        <w:rPr>
          <w:rFonts w:ascii="Times New Roman" w:hAnsi="Times New Roman"/>
          <w:b/>
          <w:sz w:val="28"/>
          <w:szCs w:val="28"/>
        </w:rPr>
        <w:t>6</w:t>
      </w:r>
      <w:r w:rsidR="00071D34">
        <w:rPr>
          <w:rFonts w:ascii="Times New Roman" w:hAnsi="Times New Roman"/>
          <w:b/>
          <w:sz w:val="28"/>
          <w:szCs w:val="28"/>
        </w:rPr>
        <w:t>г. и 0</w:t>
      </w:r>
      <w:r>
        <w:rPr>
          <w:rFonts w:ascii="Times New Roman" w:hAnsi="Times New Roman"/>
          <w:b/>
          <w:sz w:val="28"/>
          <w:szCs w:val="28"/>
        </w:rPr>
        <w:t>9</w:t>
      </w:r>
      <w:r w:rsidR="001277F7">
        <w:rPr>
          <w:rFonts w:ascii="Times New Roman" w:hAnsi="Times New Roman"/>
          <w:b/>
          <w:sz w:val="28"/>
          <w:szCs w:val="28"/>
        </w:rPr>
        <w:t>.01.</w:t>
      </w:r>
      <w:r w:rsidR="001277F7" w:rsidRPr="009D5DA1">
        <w:rPr>
          <w:rFonts w:ascii="Times New Roman" w:hAnsi="Times New Roman"/>
          <w:b/>
          <w:sz w:val="28"/>
          <w:szCs w:val="28"/>
        </w:rPr>
        <w:t>202</w:t>
      </w:r>
      <w:r>
        <w:rPr>
          <w:rFonts w:ascii="Times New Roman" w:hAnsi="Times New Roman"/>
          <w:b/>
          <w:sz w:val="28"/>
          <w:szCs w:val="28"/>
        </w:rPr>
        <w:t>6</w:t>
      </w:r>
      <w:r w:rsidR="001277F7" w:rsidRPr="009D5DA1">
        <w:rPr>
          <w:rFonts w:ascii="Times New Roman" w:hAnsi="Times New Roman"/>
          <w:b/>
          <w:sz w:val="28"/>
          <w:szCs w:val="28"/>
        </w:rPr>
        <w:t>г</w:t>
      </w:r>
      <w:r w:rsidR="00DA3033">
        <w:rPr>
          <w:rFonts w:ascii="Times New Roman" w:hAnsi="Times New Roman"/>
          <w:b/>
          <w:sz w:val="28"/>
          <w:szCs w:val="28"/>
        </w:rPr>
        <w:t xml:space="preserve"> </w:t>
      </w:r>
      <w:r w:rsidR="00DA3033" w:rsidRPr="00B4626B">
        <w:rPr>
          <w:rFonts w:ascii="Times New Roman" w:hAnsi="Times New Roman"/>
          <w:b/>
          <w:sz w:val="20"/>
          <w:szCs w:val="20"/>
          <w:u w:val="single"/>
        </w:rPr>
        <w:t>с 08:00 до 13:00</w:t>
      </w:r>
    </w:p>
    <w:p w:rsidR="007B0FCE" w:rsidRPr="00880D44" w:rsidRDefault="001277F7" w:rsidP="00880D44">
      <w:pPr>
        <w:pStyle w:val="af2"/>
        <w:spacing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E80EE4">
        <w:rPr>
          <w:rFonts w:ascii="Times New Roman" w:hAnsi="Times New Roman"/>
          <w:sz w:val="24"/>
          <w:szCs w:val="24"/>
        </w:rPr>
        <w:t>Установить дополнительные рабочие дни</w:t>
      </w:r>
      <w:r w:rsidR="005C7BC0">
        <w:rPr>
          <w:rFonts w:ascii="Times New Roman" w:hAnsi="Times New Roman"/>
          <w:sz w:val="24"/>
          <w:szCs w:val="24"/>
        </w:rPr>
        <w:t xml:space="preserve"> фельдшерам и водителям</w:t>
      </w:r>
      <w:r w:rsidRPr="00E80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2454A">
        <w:rPr>
          <w:rFonts w:ascii="Times New Roman" w:hAnsi="Times New Roman"/>
          <w:sz w:val="24"/>
          <w:szCs w:val="24"/>
        </w:rPr>
        <w:t>ФАПов</w:t>
      </w:r>
      <w:proofErr w:type="spellEnd"/>
      <w:r w:rsidR="0042454A">
        <w:rPr>
          <w:rFonts w:ascii="Times New Roman" w:hAnsi="Times New Roman"/>
          <w:sz w:val="24"/>
          <w:szCs w:val="24"/>
        </w:rPr>
        <w:t xml:space="preserve"> </w:t>
      </w:r>
      <w:r w:rsidRPr="00E80EE4">
        <w:rPr>
          <w:rFonts w:ascii="Times New Roman" w:hAnsi="Times New Roman"/>
          <w:sz w:val="24"/>
          <w:szCs w:val="24"/>
        </w:rPr>
        <w:t xml:space="preserve">с 8.00 до 13.00 на </w:t>
      </w:r>
      <w:r>
        <w:rPr>
          <w:rFonts w:ascii="Times New Roman" w:hAnsi="Times New Roman"/>
          <w:sz w:val="24"/>
          <w:szCs w:val="24"/>
        </w:rPr>
        <w:t>фельдшерско-а</w:t>
      </w:r>
      <w:r w:rsidR="00DA3033">
        <w:rPr>
          <w:rFonts w:ascii="Times New Roman" w:hAnsi="Times New Roman"/>
          <w:sz w:val="24"/>
          <w:szCs w:val="24"/>
        </w:rPr>
        <w:t>кушерских пунктах.</w:t>
      </w:r>
    </w:p>
    <w:p w:rsidR="007B0FCE" w:rsidRDefault="007B0FCE" w:rsidP="00223A07">
      <w:pPr>
        <w:pStyle w:val="af2"/>
        <w:spacing w:line="240" w:lineRule="auto"/>
        <w:ind w:left="0"/>
        <w:rPr>
          <w:rFonts w:ascii="Times New Roman" w:hAnsi="Times New Roman"/>
          <w:sz w:val="28"/>
          <w:szCs w:val="28"/>
        </w:rPr>
      </w:pPr>
    </w:p>
    <w:p w:rsidR="001277F7" w:rsidRDefault="001277F7" w:rsidP="0001246B">
      <w:pPr>
        <w:shd w:val="clear" w:color="auto" w:fill="FFFFFF"/>
        <w:rPr>
          <w:b/>
          <w:bCs/>
          <w:spacing w:val="-4"/>
        </w:rPr>
      </w:pPr>
    </w:p>
    <w:sectPr w:rsidR="001277F7" w:rsidSect="00C7096B">
      <w:headerReference w:type="even" r:id="rId8"/>
      <w:headerReference w:type="default" r:id="rId9"/>
      <w:footerReference w:type="default" r:id="rId10"/>
      <w:pgSz w:w="11906" w:h="16838"/>
      <w:pgMar w:top="539" w:right="851" w:bottom="426" w:left="1418" w:header="62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355C" w:rsidRDefault="0059355C">
      <w:r>
        <w:separator/>
      </w:r>
    </w:p>
  </w:endnote>
  <w:endnote w:type="continuationSeparator" w:id="0">
    <w:p w:rsidR="0059355C" w:rsidRDefault="00593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096B" w:rsidRDefault="00C773F2">
    <w:pPr>
      <w:pStyle w:val="af"/>
      <w:jc w:val="center"/>
    </w:pPr>
    <w:r>
      <w:fldChar w:fldCharType="begin"/>
    </w:r>
    <w:r w:rsidR="00C92D70">
      <w:instrText xml:space="preserve"> PAGE   \* MERGEFORMAT </w:instrText>
    </w:r>
    <w:r>
      <w:fldChar w:fldCharType="separate"/>
    </w:r>
    <w:r w:rsidR="00F4518A">
      <w:rPr>
        <w:noProof/>
      </w:rPr>
      <w:t>2</w:t>
    </w:r>
    <w:r>
      <w:rPr>
        <w:noProof/>
      </w:rPr>
      <w:fldChar w:fldCharType="end"/>
    </w:r>
  </w:p>
  <w:p w:rsidR="00C7096B" w:rsidRDefault="00C7096B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355C" w:rsidRDefault="0059355C">
      <w:r>
        <w:separator/>
      </w:r>
    </w:p>
  </w:footnote>
  <w:footnote w:type="continuationSeparator" w:id="0">
    <w:p w:rsidR="0059355C" w:rsidRDefault="005935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77F7" w:rsidRDefault="00C773F2" w:rsidP="00E25109">
    <w:pPr>
      <w:pStyle w:val="ac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 w:rsidR="001277F7">
      <w:rPr>
        <w:rStyle w:val="ae"/>
      </w:rPr>
      <w:instrText xml:space="preserve">PAGE  </w:instrText>
    </w:r>
    <w:r>
      <w:rPr>
        <w:rStyle w:val="ae"/>
      </w:rPr>
      <w:fldChar w:fldCharType="separate"/>
    </w:r>
    <w:r w:rsidR="001277F7">
      <w:rPr>
        <w:rStyle w:val="ae"/>
        <w:noProof/>
      </w:rPr>
      <w:t>0</w:t>
    </w:r>
    <w:r>
      <w:rPr>
        <w:rStyle w:val="ae"/>
      </w:rPr>
      <w:fldChar w:fldCharType="end"/>
    </w:r>
  </w:p>
  <w:p w:rsidR="001277F7" w:rsidRDefault="001277F7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77F7" w:rsidRPr="00533514" w:rsidRDefault="001277F7" w:rsidP="00533514">
    <w:pPr>
      <w:pStyle w:val="ac"/>
      <w:jc w:val="center"/>
      <w:rPr>
        <w:sz w:val="28"/>
        <w:szCs w:val="28"/>
      </w:rPr>
    </w:pPr>
  </w:p>
  <w:p w:rsidR="001277F7" w:rsidRDefault="001277F7" w:rsidP="00533514">
    <w:pPr>
      <w:pStyle w:val="ac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B25394"/>
    <w:multiLevelType w:val="singleLevel"/>
    <w:tmpl w:val="EBAE3A7A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">
    <w:nsid w:val="60B418D4"/>
    <w:multiLevelType w:val="multilevel"/>
    <w:tmpl w:val="9EBE4A9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2."/>
      <w:lvlJc w:val="left"/>
      <w:pPr>
        <w:ind w:left="1590" w:hanging="123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950" w:hanging="123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10" w:hanging="123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670" w:hanging="123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08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B87"/>
    <w:rsid w:val="00002986"/>
    <w:rsid w:val="00004517"/>
    <w:rsid w:val="000053E7"/>
    <w:rsid w:val="00005C21"/>
    <w:rsid w:val="000078A5"/>
    <w:rsid w:val="0001246B"/>
    <w:rsid w:val="00013699"/>
    <w:rsid w:val="00020B87"/>
    <w:rsid w:val="00021E00"/>
    <w:rsid w:val="00024ECC"/>
    <w:rsid w:val="000257BE"/>
    <w:rsid w:val="00031C04"/>
    <w:rsid w:val="0003373D"/>
    <w:rsid w:val="00041070"/>
    <w:rsid w:val="000436F9"/>
    <w:rsid w:val="0004459B"/>
    <w:rsid w:val="000515AA"/>
    <w:rsid w:val="0005458E"/>
    <w:rsid w:val="00060187"/>
    <w:rsid w:val="0006773B"/>
    <w:rsid w:val="00071D34"/>
    <w:rsid w:val="000722FE"/>
    <w:rsid w:val="00072FE7"/>
    <w:rsid w:val="00075AFF"/>
    <w:rsid w:val="0009367F"/>
    <w:rsid w:val="0009756A"/>
    <w:rsid w:val="000A3702"/>
    <w:rsid w:val="000A51E0"/>
    <w:rsid w:val="000B1502"/>
    <w:rsid w:val="000B3B48"/>
    <w:rsid w:val="000B51B8"/>
    <w:rsid w:val="000C1E1E"/>
    <w:rsid w:val="000C3355"/>
    <w:rsid w:val="000D1387"/>
    <w:rsid w:val="000D555B"/>
    <w:rsid w:val="000D7FA1"/>
    <w:rsid w:val="000E1159"/>
    <w:rsid w:val="000E184A"/>
    <w:rsid w:val="000E2038"/>
    <w:rsid w:val="000E2705"/>
    <w:rsid w:val="000E58DD"/>
    <w:rsid w:val="000F1FF1"/>
    <w:rsid w:val="000F32C5"/>
    <w:rsid w:val="000F4266"/>
    <w:rsid w:val="000F4877"/>
    <w:rsid w:val="000F5E5E"/>
    <w:rsid w:val="00100DB4"/>
    <w:rsid w:val="00103DEF"/>
    <w:rsid w:val="00107199"/>
    <w:rsid w:val="0011137C"/>
    <w:rsid w:val="0011173A"/>
    <w:rsid w:val="001273A8"/>
    <w:rsid w:val="001277F7"/>
    <w:rsid w:val="00131098"/>
    <w:rsid w:val="0014442B"/>
    <w:rsid w:val="00144AC7"/>
    <w:rsid w:val="00146E6F"/>
    <w:rsid w:val="00150BBA"/>
    <w:rsid w:val="001567F4"/>
    <w:rsid w:val="00172937"/>
    <w:rsid w:val="00174DD9"/>
    <w:rsid w:val="001834B2"/>
    <w:rsid w:val="0018366B"/>
    <w:rsid w:val="00183D25"/>
    <w:rsid w:val="001848FE"/>
    <w:rsid w:val="0018727D"/>
    <w:rsid w:val="001977AE"/>
    <w:rsid w:val="001A01F5"/>
    <w:rsid w:val="001A0DA8"/>
    <w:rsid w:val="001B28F3"/>
    <w:rsid w:val="001C4813"/>
    <w:rsid w:val="001C692A"/>
    <w:rsid w:val="001D00A0"/>
    <w:rsid w:val="001D34C4"/>
    <w:rsid w:val="001D437F"/>
    <w:rsid w:val="001D4A53"/>
    <w:rsid w:val="001E0EF0"/>
    <w:rsid w:val="001E2544"/>
    <w:rsid w:val="001E4E8E"/>
    <w:rsid w:val="001F3850"/>
    <w:rsid w:val="00201225"/>
    <w:rsid w:val="00202013"/>
    <w:rsid w:val="002030B2"/>
    <w:rsid w:val="00203F3C"/>
    <w:rsid w:val="00205CE2"/>
    <w:rsid w:val="00206EF9"/>
    <w:rsid w:val="00214DBA"/>
    <w:rsid w:val="00215B69"/>
    <w:rsid w:val="00216DE0"/>
    <w:rsid w:val="0021720B"/>
    <w:rsid w:val="0022028C"/>
    <w:rsid w:val="00223A07"/>
    <w:rsid w:val="00226887"/>
    <w:rsid w:val="0023750D"/>
    <w:rsid w:val="00237816"/>
    <w:rsid w:val="002466C1"/>
    <w:rsid w:val="002479D9"/>
    <w:rsid w:val="00254336"/>
    <w:rsid w:val="00256D4A"/>
    <w:rsid w:val="00263B52"/>
    <w:rsid w:val="00264A9E"/>
    <w:rsid w:val="00265E19"/>
    <w:rsid w:val="00266137"/>
    <w:rsid w:val="00273FB5"/>
    <w:rsid w:val="002747BF"/>
    <w:rsid w:val="00275BA4"/>
    <w:rsid w:val="00276FB1"/>
    <w:rsid w:val="00280E67"/>
    <w:rsid w:val="00281FC2"/>
    <w:rsid w:val="002823BB"/>
    <w:rsid w:val="002843E9"/>
    <w:rsid w:val="00284AF2"/>
    <w:rsid w:val="00292C6C"/>
    <w:rsid w:val="002A1356"/>
    <w:rsid w:val="002A3C77"/>
    <w:rsid w:val="002A7D04"/>
    <w:rsid w:val="002B24E0"/>
    <w:rsid w:val="002B490C"/>
    <w:rsid w:val="002B73E7"/>
    <w:rsid w:val="002B7D1F"/>
    <w:rsid w:val="002C4D44"/>
    <w:rsid w:val="002D0117"/>
    <w:rsid w:val="002D20C1"/>
    <w:rsid w:val="002D2FEB"/>
    <w:rsid w:val="002E19A5"/>
    <w:rsid w:val="002E267F"/>
    <w:rsid w:val="002E5B8A"/>
    <w:rsid w:val="002F7DB9"/>
    <w:rsid w:val="00300567"/>
    <w:rsid w:val="0030149C"/>
    <w:rsid w:val="00313518"/>
    <w:rsid w:val="0031603C"/>
    <w:rsid w:val="00316C4A"/>
    <w:rsid w:val="00317876"/>
    <w:rsid w:val="0032083D"/>
    <w:rsid w:val="00321B9C"/>
    <w:rsid w:val="00323B4C"/>
    <w:rsid w:val="003264FB"/>
    <w:rsid w:val="00333417"/>
    <w:rsid w:val="0033586A"/>
    <w:rsid w:val="00341501"/>
    <w:rsid w:val="00343BC7"/>
    <w:rsid w:val="00345025"/>
    <w:rsid w:val="00346383"/>
    <w:rsid w:val="003540E0"/>
    <w:rsid w:val="0035528E"/>
    <w:rsid w:val="00365401"/>
    <w:rsid w:val="00366472"/>
    <w:rsid w:val="0036649B"/>
    <w:rsid w:val="00370CC4"/>
    <w:rsid w:val="00372451"/>
    <w:rsid w:val="00373DBC"/>
    <w:rsid w:val="0037438C"/>
    <w:rsid w:val="00387566"/>
    <w:rsid w:val="00392415"/>
    <w:rsid w:val="003965C2"/>
    <w:rsid w:val="003970CC"/>
    <w:rsid w:val="003A37A4"/>
    <w:rsid w:val="003B6048"/>
    <w:rsid w:val="003D1994"/>
    <w:rsid w:val="003D2F74"/>
    <w:rsid w:val="003D358E"/>
    <w:rsid w:val="003D48FC"/>
    <w:rsid w:val="003D7838"/>
    <w:rsid w:val="003E0254"/>
    <w:rsid w:val="003E2E1D"/>
    <w:rsid w:val="003E34F7"/>
    <w:rsid w:val="003E3B1A"/>
    <w:rsid w:val="003E4A47"/>
    <w:rsid w:val="003F12CB"/>
    <w:rsid w:val="003F6A7D"/>
    <w:rsid w:val="00404BC2"/>
    <w:rsid w:val="004066E2"/>
    <w:rsid w:val="0041044C"/>
    <w:rsid w:val="00412431"/>
    <w:rsid w:val="00412732"/>
    <w:rsid w:val="00420FFA"/>
    <w:rsid w:val="0042290E"/>
    <w:rsid w:val="0042454A"/>
    <w:rsid w:val="00431EFC"/>
    <w:rsid w:val="0044492E"/>
    <w:rsid w:val="004457B8"/>
    <w:rsid w:val="00447D72"/>
    <w:rsid w:val="00455307"/>
    <w:rsid w:val="004554AB"/>
    <w:rsid w:val="00457611"/>
    <w:rsid w:val="00460D00"/>
    <w:rsid w:val="00461087"/>
    <w:rsid w:val="00463353"/>
    <w:rsid w:val="00487F35"/>
    <w:rsid w:val="004929E0"/>
    <w:rsid w:val="004A2291"/>
    <w:rsid w:val="004A258D"/>
    <w:rsid w:val="004A2B59"/>
    <w:rsid w:val="004B16A5"/>
    <w:rsid w:val="004B442A"/>
    <w:rsid w:val="004C2F1F"/>
    <w:rsid w:val="004C57E2"/>
    <w:rsid w:val="004D04C9"/>
    <w:rsid w:val="004D2B3C"/>
    <w:rsid w:val="004D32B6"/>
    <w:rsid w:val="004D558D"/>
    <w:rsid w:val="004D7F65"/>
    <w:rsid w:val="004E5B5D"/>
    <w:rsid w:val="004E7991"/>
    <w:rsid w:val="004F4EB0"/>
    <w:rsid w:val="005010BB"/>
    <w:rsid w:val="005041D5"/>
    <w:rsid w:val="0050423B"/>
    <w:rsid w:val="005044B2"/>
    <w:rsid w:val="00513D6D"/>
    <w:rsid w:val="005145AA"/>
    <w:rsid w:val="00514EF0"/>
    <w:rsid w:val="00525B40"/>
    <w:rsid w:val="00527D86"/>
    <w:rsid w:val="00530B49"/>
    <w:rsid w:val="00531DD0"/>
    <w:rsid w:val="00533514"/>
    <w:rsid w:val="005337DE"/>
    <w:rsid w:val="00545427"/>
    <w:rsid w:val="00545AE5"/>
    <w:rsid w:val="00555197"/>
    <w:rsid w:val="0055695E"/>
    <w:rsid w:val="00556A2F"/>
    <w:rsid w:val="00556AD5"/>
    <w:rsid w:val="00557662"/>
    <w:rsid w:val="00561CA9"/>
    <w:rsid w:val="0056563B"/>
    <w:rsid w:val="00570980"/>
    <w:rsid w:val="00580BAB"/>
    <w:rsid w:val="0058427E"/>
    <w:rsid w:val="0058463F"/>
    <w:rsid w:val="005879DE"/>
    <w:rsid w:val="00591C6F"/>
    <w:rsid w:val="00593335"/>
    <w:rsid w:val="0059355C"/>
    <w:rsid w:val="005B323D"/>
    <w:rsid w:val="005B5F57"/>
    <w:rsid w:val="005B6406"/>
    <w:rsid w:val="005B6CF8"/>
    <w:rsid w:val="005C070C"/>
    <w:rsid w:val="005C0AA2"/>
    <w:rsid w:val="005C0E6D"/>
    <w:rsid w:val="005C1BC2"/>
    <w:rsid w:val="005C2016"/>
    <w:rsid w:val="005C58AA"/>
    <w:rsid w:val="005C7BC0"/>
    <w:rsid w:val="005D462D"/>
    <w:rsid w:val="005D6760"/>
    <w:rsid w:val="005D7115"/>
    <w:rsid w:val="005D71E0"/>
    <w:rsid w:val="005D7AB5"/>
    <w:rsid w:val="005D7B4A"/>
    <w:rsid w:val="005F0E0C"/>
    <w:rsid w:val="005F2E11"/>
    <w:rsid w:val="005F6E00"/>
    <w:rsid w:val="00604298"/>
    <w:rsid w:val="00611DBC"/>
    <w:rsid w:val="00612346"/>
    <w:rsid w:val="00620C7F"/>
    <w:rsid w:val="00626B32"/>
    <w:rsid w:val="00627995"/>
    <w:rsid w:val="00627F62"/>
    <w:rsid w:val="006304CB"/>
    <w:rsid w:val="0063429A"/>
    <w:rsid w:val="006354C0"/>
    <w:rsid w:val="0064178E"/>
    <w:rsid w:val="00641B83"/>
    <w:rsid w:val="006478ED"/>
    <w:rsid w:val="0065264D"/>
    <w:rsid w:val="00657221"/>
    <w:rsid w:val="00661A7C"/>
    <w:rsid w:val="00661AAC"/>
    <w:rsid w:val="006668B7"/>
    <w:rsid w:val="00666F4E"/>
    <w:rsid w:val="0068229E"/>
    <w:rsid w:val="006861BF"/>
    <w:rsid w:val="006939F9"/>
    <w:rsid w:val="006A0165"/>
    <w:rsid w:val="006A11EE"/>
    <w:rsid w:val="006A503D"/>
    <w:rsid w:val="006A74C0"/>
    <w:rsid w:val="006B55EA"/>
    <w:rsid w:val="006B697A"/>
    <w:rsid w:val="006B7658"/>
    <w:rsid w:val="006C2E67"/>
    <w:rsid w:val="006C6DFF"/>
    <w:rsid w:val="006D0566"/>
    <w:rsid w:val="006D4A4C"/>
    <w:rsid w:val="006D79D6"/>
    <w:rsid w:val="006E2F5D"/>
    <w:rsid w:val="006F0EB4"/>
    <w:rsid w:val="006F2EEB"/>
    <w:rsid w:val="006F3652"/>
    <w:rsid w:val="006F5D30"/>
    <w:rsid w:val="00702F27"/>
    <w:rsid w:val="00703E83"/>
    <w:rsid w:val="007065EB"/>
    <w:rsid w:val="00707FFE"/>
    <w:rsid w:val="007204CE"/>
    <w:rsid w:val="00720D80"/>
    <w:rsid w:val="00724ACF"/>
    <w:rsid w:val="0072540D"/>
    <w:rsid w:val="0073694C"/>
    <w:rsid w:val="00736EDD"/>
    <w:rsid w:val="007436AF"/>
    <w:rsid w:val="007468C9"/>
    <w:rsid w:val="00755308"/>
    <w:rsid w:val="00760ADB"/>
    <w:rsid w:val="0076480A"/>
    <w:rsid w:val="0077313B"/>
    <w:rsid w:val="00776753"/>
    <w:rsid w:val="00777126"/>
    <w:rsid w:val="00780165"/>
    <w:rsid w:val="00781AD8"/>
    <w:rsid w:val="00784301"/>
    <w:rsid w:val="00785CBB"/>
    <w:rsid w:val="0078644E"/>
    <w:rsid w:val="00786AC8"/>
    <w:rsid w:val="00790B00"/>
    <w:rsid w:val="00795009"/>
    <w:rsid w:val="00796564"/>
    <w:rsid w:val="0079746A"/>
    <w:rsid w:val="007A4C1B"/>
    <w:rsid w:val="007B05C1"/>
    <w:rsid w:val="007B0FCE"/>
    <w:rsid w:val="007B17F9"/>
    <w:rsid w:val="007B39A1"/>
    <w:rsid w:val="007B7116"/>
    <w:rsid w:val="007B776B"/>
    <w:rsid w:val="007C4B42"/>
    <w:rsid w:val="007C68CC"/>
    <w:rsid w:val="007C7F51"/>
    <w:rsid w:val="007D54B4"/>
    <w:rsid w:val="007E264B"/>
    <w:rsid w:val="007E5F95"/>
    <w:rsid w:val="007E77B0"/>
    <w:rsid w:val="007F3A93"/>
    <w:rsid w:val="007F49C1"/>
    <w:rsid w:val="008007FE"/>
    <w:rsid w:val="00800C8B"/>
    <w:rsid w:val="008105C2"/>
    <w:rsid w:val="0081368A"/>
    <w:rsid w:val="00815862"/>
    <w:rsid w:val="00817AD5"/>
    <w:rsid w:val="00823D05"/>
    <w:rsid w:val="00824002"/>
    <w:rsid w:val="00825942"/>
    <w:rsid w:val="00843673"/>
    <w:rsid w:val="00844090"/>
    <w:rsid w:val="008551BE"/>
    <w:rsid w:val="00857ADA"/>
    <w:rsid w:val="00862F8A"/>
    <w:rsid w:val="00864F94"/>
    <w:rsid w:val="0086639B"/>
    <w:rsid w:val="00871788"/>
    <w:rsid w:val="00880D44"/>
    <w:rsid w:val="00885675"/>
    <w:rsid w:val="00886EAF"/>
    <w:rsid w:val="00894B94"/>
    <w:rsid w:val="0089707F"/>
    <w:rsid w:val="008A0001"/>
    <w:rsid w:val="008A015C"/>
    <w:rsid w:val="008A5C16"/>
    <w:rsid w:val="008B05EE"/>
    <w:rsid w:val="008B14F8"/>
    <w:rsid w:val="008B3E3E"/>
    <w:rsid w:val="008C192E"/>
    <w:rsid w:val="008D5BC5"/>
    <w:rsid w:val="008E28FB"/>
    <w:rsid w:val="008E38A0"/>
    <w:rsid w:val="008E65DE"/>
    <w:rsid w:val="008E7611"/>
    <w:rsid w:val="008F316C"/>
    <w:rsid w:val="00901A36"/>
    <w:rsid w:val="009020B0"/>
    <w:rsid w:val="00902F23"/>
    <w:rsid w:val="009135DB"/>
    <w:rsid w:val="00922446"/>
    <w:rsid w:val="00923D77"/>
    <w:rsid w:val="00923F7C"/>
    <w:rsid w:val="009274A7"/>
    <w:rsid w:val="0093685D"/>
    <w:rsid w:val="0094116A"/>
    <w:rsid w:val="009431FA"/>
    <w:rsid w:val="009465E5"/>
    <w:rsid w:val="009479FB"/>
    <w:rsid w:val="00954ECD"/>
    <w:rsid w:val="009657EB"/>
    <w:rsid w:val="009662FB"/>
    <w:rsid w:val="00966E77"/>
    <w:rsid w:val="00967800"/>
    <w:rsid w:val="00970C45"/>
    <w:rsid w:val="00976AE0"/>
    <w:rsid w:val="00986AB9"/>
    <w:rsid w:val="00987B12"/>
    <w:rsid w:val="009916C5"/>
    <w:rsid w:val="00994578"/>
    <w:rsid w:val="00994C8C"/>
    <w:rsid w:val="0099609C"/>
    <w:rsid w:val="009A2650"/>
    <w:rsid w:val="009A273F"/>
    <w:rsid w:val="009A4C38"/>
    <w:rsid w:val="009B3426"/>
    <w:rsid w:val="009B4F89"/>
    <w:rsid w:val="009C1F8D"/>
    <w:rsid w:val="009C319F"/>
    <w:rsid w:val="009C49A9"/>
    <w:rsid w:val="009C52A6"/>
    <w:rsid w:val="009C535B"/>
    <w:rsid w:val="009C5F2C"/>
    <w:rsid w:val="009D03BB"/>
    <w:rsid w:val="009D45BD"/>
    <w:rsid w:val="009D51EE"/>
    <w:rsid w:val="009D5DA1"/>
    <w:rsid w:val="009D6DA1"/>
    <w:rsid w:val="00A008FB"/>
    <w:rsid w:val="00A05032"/>
    <w:rsid w:val="00A05D1B"/>
    <w:rsid w:val="00A11592"/>
    <w:rsid w:val="00A307FB"/>
    <w:rsid w:val="00A3081A"/>
    <w:rsid w:val="00A30F15"/>
    <w:rsid w:val="00A36C4D"/>
    <w:rsid w:val="00A42357"/>
    <w:rsid w:val="00A42F3D"/>
    <w:rsid w:val="00A501E1"/>
    <w:rsid w:val="00A5077B"/>
    <w:rsid w:val="00A632FB"/>
    <w:rsid w:val="00A67259"/>
    <w:rsid w:val="00A74A1A"/>
    <w:rsid w:val="00A826B9"/>
    <w:rsid w:val="00A83CB8"/>
    <w:rsid w:val="00A86D47"/>
    <w:rsid w:val="00A92A52"/>
    <w:rsid w:val="00A92B2E"/>
    <w:rsid w:val="00A97FF8"/>
    <w:rsid w:val="00AA2DE2"/>
    <w:rsid w:val="00AA61DC"/>
    <w:rsid w:val="00AA634F"/>
    <w:rsid w:val="00AA7BCA"/>
    <w:rsid w:val="00AB32EA"/>
    <w:rsid w:val="00AB4BBF"/>
    <w:rsid w:val="00AB7453"/>
    <w:rsid w:val="00AC0445"/>
    <w:rsid w:val="00AC3EE4"/>
    <w:rsid w:val="00AC3F23"/>
    <w:rsid w:val="00AD39E2"/>
    <w:rsid w:val="00AE3033"/>
    <w:rsid w:val="00AE7E9F"/>
    <w:rsid w:val="00AF24A2"/>
    <w:rsid w:val="00AF3329"/>
    <w:rsid w:val="00AF4145"/>
    <w:rsid w:val="00AF6E80"/>
    <w:rsid w:val="00AF75CA"/>
    <w:rsid w:val="00AF7761"/>
    <w:rsid w:val="00B0049C"/>
    <w:rsid w:val="00B05E3A"/>
    <w:rsid w:val="00B1528E"/>
    <w:rsid w:val="00B20743"/>
    <w:rsid w:val="00B2169F"/>
    <w:rsid w:val="00B2605E"/>
    <w:rsid w:val="00B26126"/>
    <w:rsid w:val="00B278D5"/>
    <w:rsid w:val="00B3352C"/>
    <w:rsid w:val="00B36ADC"/>
    <w:rsid w:val="00B43726"/>
    <w:rsid w:val="00B4626B"/>
    <w:rsid w:val="00B50D51"/>
    <w:rsid w:val="00B5160E"/>
    <w:rsid w:val="00B53F7E"/>
    <w:rsid w:val="00B54C5C"/>
    <w:rsid w:val="00B57CD8"/>
    <w:rsid w:val="00B7027F"/>
    <w:rsid w:val="00B70289"/>
    <w:rsid w:val="00B947F6"/>
    <w:rsid w:val="00B94A80"/>
    <w:rsid w:val="00B96287"/>
    <w:rsid w:val="00BA651B"/>
    <w:rsid w:val="00BB7EF7"/>
    <w:rsid w:val="00BC14D9"/>
    <w:rsid w:val="00BE0001"/>
    <w:rsid w:val="00BF3677"/>
    <w:rsid w:val="00BF4E92"/>
    <w:rsid w:val="00BF6006"/>
    <w:rsid w:val="00BF7204"/>
    <w:rsid w:val="00C03435"/>
    <w:rsid w:val="00C13341"/>
    <w:rsid w:val="00C16A96"/>
    <w:rsid w:val="00C22C6F"/>
    <w:rsid w:val="00C23B6B"/>
    <w:rsid w:val="00C33675"/>
    <w:rsid w:val="00C37F39"/>
    <w:rsid w:val="00C46E40"/>
    <w:rsid w:val="00C51995"/>
    <w:rsid w:val="00C52AAF"/>
    <w:rsid w:val="00C53059"/>
    <w:rsid w:val="00C54D7C"/>
    <w:rsid w:val="00C56394"/>
    <w:rsid w:val="00C61392"/>
    <w:rsid w:val="00C61727"/>
    <w:rsid w:val="00C66106"/>
    <w:rsid w:val="00C678A1"/>
    <w:rsid w:val="00C7096B"/>
    <w:rsid w:val="00C74D79"/>
    <w:rsid w:val="00C773F2"/>
    <w:rsid w:val="00C81751"/>
    <w:rsid w:val="00C82973"/>
    <w:rsid w:val="00C83354"/>
    <w:rsid w:val="00C8388E"/>
    <w:rsid w:val="00C846CF"/>
    <w:rsid w:val="00C8640C"/>
    <w:rsid w:val="00C92D70"/>
    <w:rsid w:val="00C97814"/>
    <w:rsid w:val="00CA0C32"/>
    <w:rsid w:val="00CA3564"/>
    <w:rsid w:val="00CA4ABA"/>
    <w:rsid w:val="00CB212E"/>
    <w:rsid w:val="00CB4452"/>
    <w:rsid w:val="00CD7D60"/>
    <w:rsid w:val="00CE5DC1"/>
    <w:rsid w:val="00CE6E98"/>
    <w:rsid w:val="00D00316"/>
    <w:rsid w:val="00D059C8"/>
    <w:rsid w:val="00D1228F"/>
    <w:rsid w:val="00D14EAC"/>
    <w:rsid w:val="00D15A38"/>
    <w:rsid w:val="00D2535D"/>
    <w:rsid w:val="00D34468"/>
    <w:rsid w:val="00D4296A"/>
    <w:rsid w:val="00D524E9"/>
    <w:rsid w:val="00D53547"/>
    <w:rsid w:val="00D61CB9"/>
    <w:rsid w:val="00D6203E"/>
    <w:rsid w:val="00D6645A"/>
    <w:rsid w:val="00D80D5E"/>
    <w:rsid w:val="00D82902"/>
    <w:rsid w:val="00D873D4"/>
    <w:rsid w:val="00D9479E"/>
    <w:rsid w:val="00D94A42"/>
    <w:rsid w:val="00DA3033"/>
    <w:rsid w:val="00DA32AE"/>
    <w:rsid w:val="00DA4945"/>
    <w:rsid w:val="00DA5CFE"/>
    <w:rsid w:val="00DB1077"/>
    <w:rsid w:val="00DB5BB1"/>
    <w:rsid w:val="00DB7E99"/>
    <w:rsid w:val="00DC62AC"/>
    <w:rsid w:val="00DD2DC0"/>
    <w:rsid w:val="00DD7072"/>
    <w:rsid w:val="00E15541"/>
    <w:rsid w:val="00E24AC2"/>
    <w:rsid w:val="00E25109"/>
    <w:rsid w:val="00E26662"/>
    <w:rsid w:val="00E46859"/>
    <w:rsid w:val="00E506FE"/>
    <w:rsid w:val="00E70342"/>
    <w:rsid w:val="00E731B0"/>
    <w:rsid w:val="00E80EE4"/>
    <w:rsid w:val="00E84767"/>
    <w:rsid w:val="00E8568E"/>
    <w:rsid w:val="00E85DBA"/>
    <w:rsid w:val="00E93362"/>
    <w:rsid w:val="00E97A4D"/>
    <w:rsid w:val="00EA4668"/>
    <w:rsid w:val="00EA5572"/>
    <w:rsid w:val="00EA57DD"/>
    <w:rsid w:val="00EA614B"/>
    <w:rsid w:val="00EA6F5A"/>
    <w:rsid w:val="00EA7072"/>
    <w:rsid w:val="00EA7606"/>
    <w:rsid w:val="00EB1A03"/>
    <w:rsid w:val="00EB38ED"/>
    <w:rsid w:val="00EB45BA"/>
    <w:rsid w:val="00EC7F73"/>
    <w:rsid w:val="00ED5AC0"/>
    <w:rsid w:val="00ED7237"/>
    <w:rsid w:val="00EE011A"/>
    <w:rsid w:val="00EE1354"/>
    <w:rsid w:val="00EE6519"/>
    <w:rsid w:val="00EF0C6E"/>
    <w:rsid w:val="00EF547C"/>
    <w:rsid w:val="00F0164E"/>
    <w:rsid w:val="00F07A40"/>
    <w:rsid w:val="00F277E0"/>
    <w:rsid w:val="00F33BCF"/>
    <w:rsid w:val="00F37E9E"/>
    <w:rsid w:val="00F4518A"/>
    <w:rsid w:val="00F453C2"/>
    <w:rsid w:val="00F464E7"/>
    <w:rsid w:val="00F5204E"/>
    <w:rsid w:val="00F57632"/>
    <w:rsid w:val="00F61265"/>
    <w:rsid w:val="00F6202F"/>
    <w:rsid w:val="00F65BEB"/>
    <w:rsid w:val="00F66015"/>
    <w:rsid w:val="00F70BE4"/>
    <w:rsid w:val="00F73509"/>
    <w:rsid w:val="00F874ED"/>
    <w:rsid w:val="00F90A5E"/>
    <w:rsid w:val="00F94482"/>
    <w:rsid w:val="00FA2F43"/>
    <w:rsid w:val="00FA2F46"/>
    <w:rsid w:val="00FA7033"/>
    <w:rsid w:val="00FB093D"/>
    <w:rsid w:val="00FB25E2"/>
    <w:rsid w:val="00FB3413"/>
    <w:rsid w:val="00FB6213"/>
    <w:rsid w:val="00FC5279"/>
    <w:rsid w:val="00FD715A"/>
    <w:rsid w:val="00FD739D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0A307CE-27A3-42E4-BC3C-3EF6F360B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4C0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E1354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B0049C"/>
    <w:pPr>
      <w:keepNext/>
      <w:ind w:firstLine="180"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E1354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0049C"/>
    <w:rPr>
      <w:rFonts w:cs="Times New Roman"/>
      <w:sz w:val="24"/>
      <w:szCs w:val="24"/>
    </w:rPr>
  </w:style>
  <w:style w:type="paragraph" w:styleId="a3">
    <w:name w:val="Title"/>
    <w:basedOn w:val="a"/>
    <w:link w:val="a4"/>
    <w:uiPriority w:val="99"/>
    <w:qFormat/>
    <w:rsid w:val="006A74C0"/>
    <w:pPr>
      <w:jc w:val="center"/>
    </w:pPr>
    <w:rPr>
      <w:b/>
      <w:bCs/>
      <w:sz w:val="36"/>
    </w:rPr>
  </w:style>
  <w:style w:type="character" w:customStyle="1" w:styleId="a4">
    <w:name w:val="Название Знак"/>
    <w:basedOn w:val="a0"/>
    <w:link w:val="a3"/>
    <w:uiPriority w:val="99"/>
    <w:locked/>
    <w:rsid w:val="00EA4668"/>
    <w:rPr>
      <w:rFonts w:cs="Times New Roman"/>
      <w:b/>
      <w:sz w:val="24"/>
    </w:rPr>
  </w:style>
  <w:style w:type="paragraph" w:customStyle="1" w:styleId="11">
    <w:name w:val="Обычный1"/>
    <w:uiPriority w:val="99"/>
    <w:rsid w:val="006A74C0"/>
    <w:rPr>
      <w:sz w:val="24"/>
    </w:rPr>
  </w:style>
  <w:style w:type="paragraph" w:styleId="a5">
    <w:name w:val="caption"/>
    <w:basedOn w:val="a"/>
    <w:next w:val="a"/>
    <w:uiPriority w:val="99"/>
    <w:qFormat/>
    <w:rsid w:val="006A74C0"/>
    <w:pPr>
      <w:tabs>
        <w:tab w:val="left" w:pos="5670"/>
      </w:tabs>
    </w:pPr>
    <w:rPr>
      <w:sz w:val="28"/>
    </w:rPr>
  </w:style>
  <w:style w:type="paragraph" w:styleId="a6">
    <w:name w:val="Body Text"/>
    <w:basedOn w:val="a"/>
    <w:link w:val="a7"/>
    <w:uiPriority w:val="99"/>
    <w:rsid w:val="006A74C0"/>
    <w:pPr>
      <w:spacing w:line="360" w:lineRule="auto"/>
      <w:jc w:val="both"/>
    </w:pPr>
    <w:rPr>
      <w:sz w:val="28"/>
    </w:rPr>
  </w:style>
  <w:style w:type="character" w:customStyle="1" w:styleId="a7">
    <w:name w:val="Основной текст Знак"/>
    <w:basedOn w:val="a0"/>
    <w:link w:val="a6"/>
    <w:uiPriority w:val="99"/>
    <w:semiHidden/>
    <w:locked/>
    <w:rsid w:val="00C61727"/>
    <w:rPr>
      <w:rFonts w:cs="Times New Roman"/>
      <w:sz w:val="24"/>
      <w:szCs w:val="24"/>
    </w:rPr>
  </w:style>
  <w:style w:type="character" w:styleId="a8">
    <w:name w:val="Hyperlink"/>
    <w:basedOn w:val="a0"/>
    <w:uiPriority w:val="99"/>
    <w:rsid w:val="00D873D4"/>
    <w:rPr>
      <w:rFonts w:cs="Times New Roman"/>
      <w:color w:val="0000FF"/>
      <w:u w:val="single"/>
    </w:rPr>
  </w:style>
  <w:style w:type="paragraph" w:customStyle="1" w:styleId="110">
    <w:name w:val="Знак Знак1 Знак Знак Знак1 Знак Знак Знак Знак Знак Знак Знак Знак Знак Знак Знак Знак Знак"/>
    <w:basedOn w:val="a"/>
    <w:uiPriority w:val="99"/>
    <w:rsid w:val="00D873D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9">
    <w:name w:val="Table Grid"/>
    <w:basedOn w:val="a1"/>
    <w:uiPriority w:val="99"/>
    <w:rsid w:val="00111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rsid w:val="00EB1A0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C61727"/>
    <w:rPr>
      <w:rFonts w:cs="Times New Roman"/>
      <w:sz w:val="2"/>
    </w:rPr>
  </w:style>
  <w:style w:type="paragraph" w:styleId="ac">
    <w:name w:val="header"/>
    <w:basedOn w:val="a"/>
    <w:link w:val="ad"/>
    <w:uiPriority w:val="99"/>
    <w:rsid w:val="0053351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locked/>
    <w:rsid w:val="00C61727"/>
    <w:rPr>
      <w:rFonts w:cs="Times New Roman"/>
      <w:sz w:val="24"/>
      <w:szCs w:val="24"/>
    </w:rPr>
  </w:style>
  <w:style w:type="character" w:styleId="ae">
    <w:name w:val="page number"/>
    <w:basedOn w:val="a0"/>
    <w:uiPriority w:val="99"/>
    <w:rsid w:val="00533514"/>
    <w:rPr>
      <w:rFonts w:cs="Times New Roman"/>
    </w:rPr>
  </w:style>
  <w:style w:type="paragraph" w:styleId="af">
    <w:name w:val="footer"/>
    <w:basedOn w:val="a"/>
    <w:link w:val="af0"/>
    <w:uiPriority w:val="99"/>
    <w:rsid w:val="00533514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locked/>
    <w:rsid w:val="00BF7204"/>
    <w:rPr>
      <w:rFonts w:cs="Times New Roman"/>
      <w:sz w:val="24"/>
      <w:szCs w:val="24"/>
    </w:rPr>
  </w:style>
  <w:style w:type="paragraph" w:styleId="31">
    <w:name w:val="Body Text 3"/>
    <w:basedOn w:val="a"/>
    <w:link w:val="32"/>
    <w:uiPriority w:val="99"/>
    <w:rsid w:val="005D7B4A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5D7B4A"/>
    <w:rPr>
      <w:rFonts w:cs="Times New Roman"/>
      <w:sz w:val="16"/>
      <w:szCs w:val="16"/>
    </w:rPr>
  </w:style>
  <w:style w:type="character" w:customStyle="1" w:styleId="af1">
    <w:name w:val="Основной текст_"/>
    <w:link w:val="12"/>
    <w:uiPriority w:val="99"/>
    <w:locked/>
    <w:rsid w:val="00AA61DC"/>
    <w:rPr>
      <w:sz w:val="23"/>
      <w:shd w:val="clear" w:color="auto" w:fill="FFFFFF"/>
    </w:rPr>
  </w:style>
  <w:style w:type="paragraph" w:customStyle="1" w:styleId="12">
    <w:name w:val="Основной текст1"/>
    <w:basedOn w:val="a"/>
    <w:link w:val="af1"/>
    <w:uiPriority w:val="99"/>
    <w:rsid w:val="00AA61DC"/>
    <w:pPr>
      <w:widowControl w:val="0"/>
      <w:shd w:val="clear" w:color="auto" w:fill="FFFFFF"/>
      <w:spacing w:before="1140" w:line="274" w:lineRule="exact"/>
      <w:ind w:hanging="340"/>
    </w:pPr>
    <w:rPr>
      <w:sz w:val="23"/>
      <w:szCs w:val="20"/>
    </w:rPr>
  </w:style>
  <w:style w:type="paragraph" w:customStyle="1" w:styleId="Default">
    <w:name w:val="Default"/>
    <w:uiPriority w:val="99"/>
    <w:rsid w:val="00B0049C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af2">
    <w:name w:val="List Paragraph"/>
    <w:basedOn w:val="a"/>
    <w:uiPriority w:val="99"/>
    <w:qFormat/>
    <w:rsid w:val="002466C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3510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0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0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0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\&#1056;&#1072;&#1073;&#1086;&#1095;&#1080;&#1081;%20&#1089;&#1090;&#1086;&#1083;\&#1052;&#1080;&#1085;&#1080;&#1089;&#1090;&#1077;&#1088;&#1089;&#1090;&#1074;&#1086;%20&#1079;&#1076;&#1088;&#1072;&#1074;&#1086;&#1086;&#1093;&#1088;&#1072;&#1085;&#1077;&#1085;&#1080;&#1103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306DA-BD9F-4A74-8975-71A93273C1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Министерство здравоохранения.dotx</Template>
  <TotalTime>0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bms</Company>
  <LinksUpToDate>false</LinksUpToDate>
  <CharactersWithSpaces>3933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Вадская ЦРБ</dc:creator>
  <cp:lastModifiedBy>Троицкий Алексей Максимович</cp:lastModifiedBy>
  <cp:revision>2</cp:revision>
  <cp:lastPrinted>2025-12-18T08:35:00Z</cp:lastPrinted>
  <dcterms:created xsi:type="dcterms:W3CDTF">2025-12-22T07:28:00Z</dcterms:created>
  <dcterms:modified xsi:type="dcterms:W3CDTF">2025-12-22T07:28:00Z</dcterms:modified>
</cp:coreProperties>
</file>